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3EAA1" w14:textId="330FEEEB" w:rsidR="008729B6" w:rsidRDefault="005B32E6" w:rsidP="00A64EC2">
      <w:pPr>
        <w:pStyle w:val="Subtitle"/>
        <w:spacing w:before="0" w:after="0"/>
        <w:rPr>
          <w:b/>
          <w:bCs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E457EEA" wp14:editId="24DCC784">
            <wp:simplePos x="0" y="0"/>
            <wp:positionH relativeFrom="column">
              <wp:posOffset>-914400</wp:posOffset>
            </wp:positionH>
            <wp:positionV relativeFrom="page">
              <wp:posOffset>369</wp:posOffset>
            </wp:positionV>
            <wp:extent cx="7559675" cy="10690757"/>
            <wp:effectExtent l="0" t="0" r="952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cademic%20research%20paper/EPRA-academic-research-paper-V01_academic-resear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8F6">
        <w:rPr>
          <w:noProof/>
          <w:lang w:eastAsia="en-GB"/>
        </w:rPr>
        <mc:AlternateContent>
          <mc:Choice Requires="wps">
            <w:drawing>
              <wp:anchor distT="0" distB="0" distL="467995" distR="467995" simplePos="0" relativeHeight="251661312" behindDoc="1" locked="0" layoutInCell="1" allowOverlap="1" wp14:anchorId="025C47BB" wp14:editId="054D77EE">
                <wp:simplePos x="0" y="0"/>
                <wp:positionH relativeFrom="column">
                  <wp:posOffset>-978535</wp:posOffset>
                </wp:positionH>
                <wp:positionV relativeFrom="page">
                  <wp:posOffset>18415</wp:posOffset>
                </wp:positionV>
                <wp:extent cx="5166360" cy="9227185"/>
                <wp:effectExtent l="0" t="0" r="0" b="0"/>
                <wp:wrapThrough wrapText="bothSides">
                  <wp:wrapPolygon edited="0">
                    <wp:start x="0" y="0"/>
                    <wp:lineTo x="0" y="19384"/>
                    <wp:lineTo x="5735" y="21524"/>
                    <wp:lineTo x="6372" y="21524"/>
                    <wp:lineTo x="19752" y="2854"/>
                    <wp:lineTo x="21451" y="178"/>
                    <wp:lineTo x="21451" y="0"/>
                    <wp:lineTo x="0" y="0"/>
                  </wp:wrapPolygon>
                </wp:wrapThrough>
                <wp:docPr id="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9227185"/>
                        </a:xfrm>
                        <a:custGeom>
                          <a:avLst/>
                          <a:gdLst>
                            <a:gd name="connsiteX0" fmla="*/ 0 w 4254500"/>
                            <a:gd name="connsiteY0" fmla="*/ 0 h 10691495"/>
                            <a:gd name="connsiteX1" fmla="*/ 4254500 w 4254500"/>
                            <a:gd name="connsiteY1" fmla="*/ 0 h 10691495"/>
                            <a:gd name="connsiteX2" fmla="*/ 4254500 w 4254500"/>
                            <a:gd name="connsiteY2" fmla="*/ 10691495 h 10691495"/>
                            <a:gd name="connsiteX3" fmla="*/ 0 w 4254500"/>
                            <a:gd name="connsiteY3" fmla="*/ 10691495 h 10691495"/>
                            <a:gd name="connsiteX4" fmla="*/ 0 w 4254500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4254500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25135"/>
                            <a:gd name="connsiteY0" fmla="*/ 0 h 10691495"/>
                            <a:gd name="connsiteX1" fmla="*/ 5525135 w 5525135"/>
                            <a:gd name="connsiteY1" fmla="*/ 2540 h 10691495"/>
                            <a:gd name="connsiteX2" fmla="*/ 1282041 w 5525135"/>
                            <a:gd name="connsiteY2" fmla="*/ 10691495 h 10691495"/>
                            <a:gd name="connsiteX3" fmla="*/ 0 w 5525135"/>
                            <a:gd name="connsiteY3" fmla="*/ 10691495 h 10691495"/>
                            <a:gd name="connsiteX4" fmla="*/ 0 w 5525135"/>
                            <a:gd name="connsiteY4" fmla="*/ 0 h 10691495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282041 w 5536637"/>
                            <a:gd name="connsiteY2" fmla="*/ 10691839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724107 w 5536637"/>
                            <a:gd name="connsiteY2" fmla="*/ 9579925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10691839"/>
                            <a:gd name="connsiteX1" fmla="*/ 5536637 w 5536637"/>
                            <a:gd name="connsiteY1" fmla="*/ 0 h 10691839"/>
                            <a:gd name="connsiteX2" fmla="*/ 1696857 w 5536637"/>
                            <a:gd name="connsiteY2" fmla="*/ 9643723 h 10691839"/>
                            <a:gd name="connsiteX3" fmla="*/ 0 w 5536637"/>
                            <a:gd name="connsiteY3" fmla="*/ 10691839 h 10691839"/>
                            <a:gd name="connsiteX4" fmla="*/ 0 w 5536637"/>
                            <a:gd name="connsiteY4" fmla="*/ 344 h 10691839"/>
                            <a:gd name="connsiteX0" fmla="*/ 0 w 5536637"/>
                            <a:gd name="connsiteY0" fmla="*/ 344 h 9643723"/>
                            <a:gd name="connsiteX1" fmla="*/ 5536637 w 5536637"/>
                            <a:gd name="connsiteY1" fmla="*/ 0 h 9643723"/>
                            <a:gd name="connsiteX2" fmla="*/ 1696857 w 5536637"/>
                            <a:gd name="connsiteY2" fmla="*/ 9643723 h 9643723"/>
                            <a:gd name="connsiteX3" fmla="*/ 0 w 5536637"/>
                            <a:gd name="connsiteY3" fmla="*/ 8364718 h 9643723"/>
                            <a:gd name="connsiteX4" fmla="*/ 0 w 5536637"/>
                            <a:gd name="connsiteY4" fmla="*/ 344 h 9643723"/>
                            <a:gd name="connsiteX0" fmla="*/ 3028 w 5539665"/>
                            <a:gd name="connsiteY0" fmla="*/ 344 h 9643723"/>
                            <a:gd name="connsiteX1" fmla="*/ 5539665 w 5539665"/>
                            <a:gd name="connsiteY1" fmla="*/ 0 h 9643723"/>
                            <a:gd name="connsiteX2" fmla="*/ 1699885 w 5539665"/>
                            <a:gd name="connsiteY2" fmla="*/ 9643723 h 9643723"/>
                            <a:gd name="connsiteX3" fmla="*/ 0 w 5539665"/>
                            <a:gd name="connsiteY3" fmla="*/ 8310030 h 9643723"/>
                            <a:gd name="connsiteX4" fmla="*/ 3028 w 5539665"/>
                            <a:gd name="connsiteY4" fmla="*/ 344 h 9643723"/>
                            <a:gd name="connsiteX0" fmla="*/ 3028 w 5539665"/>
                            <a:gd name="connsiteY0" fmla="*/ 344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028 w 5539665"/>
                            <a:gd name="connsiteY4" fmla="*/ 344 h 9582959"/>
                            <a:gd name="connsiteX0" fmla="*/ 384838 w 5539665"/>
                            <a:gd name="connsiteY0" fmla="*/ 2549 h 9582959"/>
                            <a:gd name="connsiteX1" fmla="*/ 5539665 w 5539665"/>
                            <a:gd name="connsiteY1" fmla="*/ 0 h 9582959"/>
                            <a:gd name="connsiteX2" fmla="*/ 1724121 w 5539665"/>
                            <a:gd name="connsiteY2" fmla="*/ 9582959 h 9582959"/>
                            <a:gd name="connsiteX3" fmla="*/ 0 w 5539665"/>
                            <a:gd name="connsiteY3" fmla="*/ 8310030 h 9582959"/>
                            <a:gd name="connsiteX4" fmla="*/ 384838 w 5539665"/>
                            <a:gd name="connsiteY4" fmla="*/ 2549 h 9582959"/>
                            <a:gd name="connsiteX0" fmla="*/ 292 w 5155119"/>
                            <a:gd name="connsiteY0" fmla="*/ 2549 h 9582959"/>
                            <a:gd name="connsiteX1" fmla="*/ 5155119 w 5155119"/>
                            <a:gd name="connsiteY1" fmla="*/ 0 h 9582959"/>
                            <a:gd name="connsiteX2" fmla="*/ 1339575 w 5155119"/>
                            <a:gd name="connsiteY2" fmla="*/ 9582959 h 9582959"/>
                            <a:gd name="connsiteX3" fmla="*/ 292 w 5155119"/>
                            <a:gd name="connsiteY3" fmla="*/ 8604846 h 9582959"/>
                            <a:gd name="connsiteX4" fmla="*/ 292 w 5155119"/>
                            <a:gd name="connsiteY4" fmla="*/ 2549 h 9582959"/>
                            <a:gd name="connsiteX0" fmla="*/ 292 w 5155119"/>
                            <a:gd name="connsiteY0" fmla="*/ 2549 h 9259258"/>
                            <a:gd name="connsiteX1" fmla="*/ 5155119 w 5155119"/>
                            <a:gd name="connsiteY1" fmla="*/ 0 h 9259258"/>
                            <a:gd name="connsiteX2" fmla="*/ 1469200 w 5155119"/>
                            <a:gd name="connsiteY2" fmla="*/ 9259258 h 9259258"/>
                            <a:gd name="connsiteX3" fmla="*/ 292 w 5155119"/>
                            <a:gd name="connsiteY3" fmla="*/ 8604846 h 9259258"/>
                            <a:gd name="connsiteX4" fmla="*/ 292 w 5155119"/>
                            <a:gd name="connsiteY4" fmla="*/ 2549 h 9259258"/>
                            <a:gd name="connsiteX0" fmla="*/ 15250 w 5170077"/>
                            <a:gd name="connsiteY0" fmla="*/ 2549 h 9259258"/>
                            <a:gd name="connsiteX1" fmla="*/ 5170077 w 5170077"/>
                            <a:gd name="connsiteY1" fmla="*/ 0 h 9259258"/>
                            <a:gd name="connsiteX2" fmla="*/ 1484158 w 5170077"/>
                            <a:gd name="connsiteY2" fmla="*/ 9259258 h 9259258"/>
                            <a:gd name="connsiteX3" fmla="*/ 0 w 5170077"/>
                            <a:gd name="connsiteY3" fmla="*/ 8278596 h 9259258"/>
                            <a:gd name="connsiteX4" fmla="*/ 15250 w 5170077"/>
                            <a:gd name="connsiteY4" fmla="*/ 2549 h 9259258"/>
                            <a:gd name="connsiteX0" fmla="*/ 291 w 5170369"/>
                            <a:gd name="connsiteY0" fmla="*/ 0 h 9259258"/>
                            <a:gd name="connsiteX1" fmla="*/ 5170369 w 5170369"/>
                            <a:gd name="connsiteY1" fmla="*/ 0 h 9259258"/>
                            <a:gd name="connsiteX2" fmla="*/ 1484450 w 5170369"/>
                            <a:gd name="connsiteY2" fmla="*/ 9259258 h 9259258"/>
                            <a:gd name="connsiteX3" fmla="*/ 292 w 5170369"/>
                            <a:gd name="connsiteY3" fmla="*/ 8278596 h 9259258"/>
                            <a:gd name="connsiteX4" fmla="*/ 291 w 5170369"/>
                            <a:gd name="connsiteY4" fmla="*/ 0 h 9259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70369" h="9259258">
                              <a:moveTo>
                                <a:pt x="291" y="0"/>
                              </a:moveTo>
                              <a:lnTo>
                                <a:pt x="5170369" y="0"/>
                              </a:lnTo>
                              <a:lnTo>
                                <a:pt x="1484450" y="9259258"/>
                              </a:lnTo>
                              <a:lnTo>
                                <a:pt x="292" y="8278596"/>
                              </a:lnTo>
                              <a:cubicBezTo>
                                <a:pt x="1301" y="5508701"/>
                                <a:pt x="-718" y="2769895"/>
                                <a:pt x="2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153E" id="Rectangle 14" o:spid="_x0000_s1026" style="position:absolute;margin-left:-77.05pt;margin-top:1.45pt;width:406.8pt;height:726.55pt;z-index:-251655168;visibility:visible;mso-wrap-style:square;mso-width-percent:0;mso-height-percent:0;mso-wrap-distance-left:36.85pt;mso-wrap-distance-top:0;mso-wrap-distance-right:36.85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70369,92592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" path="m291,0l5170369,,1484450,9259258,292,8278596c1301,5508701,-718,2769895,291,0xe" fillcolor="white [3212]" stroked="f" strokeweight="1pt">
                <v:stroke joinstyle="miter"/>
                <v:path arrowok="t" o:connecttype="custom" o:connectlocs="291,0;5166360,0;1483299,9227185;292,8249920;291,0" o:connectangles="0,0,0,0,0"/>
                <w10:wrap type="through" anchory="page"/>
              </v:shape>
            </w:pict>
          </mc:Fallback>
        </mc:AlternateContent>
      </w:r>
      <w:r w:rsidR="00F83A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8C425" wp14:editId="23D56030">
                <wp:simplePos x="0" y="0"/>
                <wp:positionH relativeFrom="column">
                  <wp:posOffset>3642167</wp:posOffset>
                </wp:positionH>
                <wp:positionV relativeFrom="page">
                  <wp:posOffset>798653</wp:posOffset>
                </wp:positionV>
                <wp:extent cx="3054487" cy="974090"/>
                <wp:effectExtent l="0" t="0" r="0" b="0"/>
                <wp:wrapNone/>
                <wp:docPr id="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487" cy="974090"/>
                        </a:xfrm>
                        <a:custGeom>
                          <a:avLst/>
                          <a:gdLst>
                            <a:gd name="connsiteX0" fmla="*/ 0 w 2285365"/>
                            <a:gd name="connsiteY0" fmla="*/ 0 h 971550"/>
                            <a:gd name="connsiteX1" fmla="*/ 2285365 w 2285365"/>
                            <a:gd name="connsiteY1" fmla="*/ 0 h 971550"/>
                            <a:gd name="connsiteX2" fmla="*/ 2285365 w 2285365"/>
                            <a:gd name="connsiteY2" fmla="*/ 971550 h 971550"/>
                            <a:gd name="connsiteX3" fmla="*/ 0 w 2285365"/>
                            <a:gd name="connsiteY3" fmla="*/ 971550 h 971550"/>
                            <a:gd name="connsiteX4" fmla="*/ 0 w 2285365"/>
                            <a:gd name="connsiteY4" fmla="*/ 0 h 971550"/>
                            <a:gd name="connsiteX0" fmla="*/ 0 w 2348230"/>
                            <a:gd name="connsiteY0" fmla="*/ 0 h 971550"/>
                            <a:gd name="connsiteX1" fmla="*/ 2348230 w 2348230"/>
                            <a:gd name="connsiteY1" fmla="*/ 0 h 971550"/>
                            <a:gd name="connsiteX2" fmla="*/ 2348230 w 2348230"/>
                            <a:gd name="connsiteY2" fmla="*/ 971550 h 971550"/>
                            <a:gd name="connsiteX3" fmla="*/ 62865 w 2348230"/>
                            <a:gd name="connsiteY3" fmla="*/ 971550 h 971550"/>
                            <a:gd name="connsiteX4" fmla="*/ 0 w 2348230"/>
                            <a:gd name="connsiteY4" fmla="*/ 0 h 971550"/>
                            <a:gd name="connsiteX0" fmla="*/ 37909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79095 w 2727325"/>
                            <a:gd name="connsiteY4" fmla="*/ 0 h 971550"/>
                            <a:gd name="connsiteX0" fmla="*/ 386715 w 2727325"/>
                            <a:gd name="connsiteY0" fmla="*/ 0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386715 w 2727325"/>
                            <a:gd name="connsiteY4" fmla="*/ 0 h 971550"/>
                            <a:gd name="connsiteX0" fmla="*/ 282953 w 2727325"/>
                            <a:gd name="connsiteY0" fmla="*/ 3243 h 971550"/>
                            <a:gd name="connsiteX1" fmla="*/ 2727325 w 2727325"/>
                            <a:gd name="connsiteY1" fmla="*/ 0 h 971550"/>
                            <a:gd name="connsiteX2" fmla="*/ 2727325 w 2727325"/>
                            <a:gd name="connsiteY2" fmla="*/ 971550 h 971550"/>
                            <a:gd name="connsiteX3" fmla="*/ 0 w 2727325"/>
                            <a:gd name="connsiteY3" fmla="*/ 971550 h 971550"/>
                            <a:gd name="connsiteX4" fmla="*/ 282953 w 2727325"/>
                            <a:gd name="connsiteY4" fmla="*/ 3243 h 971550"/>
                            <a:gd name="connsiteX0" fmla="*/ 382013 w 2826385"/>
                            <a:gd name="connsiteY0" fmla="*/ 3243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82013 w 2826385"/>
                            <a:gd name="connsiteY4" fmla="*/ 3243 h 971550"/>
                            <a:gd name="connsiteX0" fmla="*/ 188688 w 2826385"/>
                            <a:gd name="connsiteY0" fmla="*/ 5686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8688 w 2826385"/>
                            <a:gd name="connsiteY4" fmla="*/ 5686 h 971550"/>
                            <a:gd name="connsiteX0" fmla="*/ 315712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315712 w 2826385"/>
                            <a:gd name="connsiteY4" fmla="*/ 4522 h 971550"/>
                            <a:gd name="connsiteX0" fmla="*/ 183573 w 2826385"/>
                            <a:gd name="connsiteY0" fmla="*/ 4522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183573 w 2826385"/>
                            <a:gd name="connsiteY4" fmla="*/ 4522 h 971550"/>
                            <a:gd name="connsiteX0" fmla="*/ 220572 w 2826385"/>
                            <a:gd name="connsiteY0" fmla="*/ 1879 h 971550"/>
                            <a:gd name="connsiteX1" fmla="*/ 2826385 w 2826385"/>
                            <a:gd name="connsiteY1" fmla="*/ 0 h 971550"/>
                            <a:gd name="connsiteX2" fmla="*/ 2826385 w 2826385"/>
                            <a:gd name="connsiteY2" fmla="*/ 971550 h 971550"/>
                            <a:gd name="connsiteX3" fmla="*/ 0 w 2826385"/>
                            <a:gd name="connsiteY3" fmla="*/ 971550 h 971550"/>
                            <a:gd name="connsiteX4" fmla="*/ 220572 w 2826385"/>
                            <a:gd name="connsiteY4" fmla="*/ 1879 h 971550"/>
                            <a:gd name="connsiteX0" fmla="*/ 387067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87067 w 2992880"/>
                            <a:gd name="connsiteY4" fmla="*/ 1879 h 974193"/>
                            <a:gd name="connsiteX0" fmla="*/ 325333 w 2992880"/>
                            <a:gd name="connsiteY0" fmla="*/ 1879 h 974193"/>
                            <a:gd name="connsiteX1" fmla="*/ 2992880 w 2992880"/>
                            <a:gd name="connsiteY1" fmla="*/ 0 h 974193"/>
                            <a:gd name="connsiteX2" fmla="*/ 2992880 w 2992880"/>
                            <a:gd name="connsiteY2" fmla="*/ 971550 h 974193"/>
                            <a:gd name="connsiteX3" fmla="*/ 0 w 2992880"/>
                            <a:gd name="connsiteY3" fmla="*/ 974193 h 974193"/>
                            <a:gd name="connsiteX4" fmla="*/ 325333 w 2992880"/>
                            <a:gd name="connsiteY4" fmla="*/ 1879 h 974193"/>
                            <a:gd name="connsiteX0" fmla="*/ 387068 w 3054615"/>
                            <a:gd name="connsiteY0" fmla="*/ 1879 h 974193"/>
                            <a:gd name="connsiteX1" fmla="*/ 3054615 w 3054615"/>
                            <a:gd name="connsiteY1" fmla="*/ 0 h 974193"/>
                            <a:gd name="connsiteX2" fmla="*/ 3054615 w 3054615"/>
                            <a:gd name="connsiteY2" fmla="*/ 971550 h 974193"/>
                            <a:gd name="connsiteX3" fmla="*/ 0 w 3054615"/>
                            <a:gd name="connsiteY3" fmla="*/ 974193 h 974193"/>
                            <a:gd name="connsiteX4" fmla="*/ 387068 w 3054615"/>
                            <a:gd name="connsiteY4" fmla="*/ 1879 h 974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54615" h="974193">
                              <a:moveTo>
                                <a:pt x="387068" y="1879"/>
                              </a:moveTo>
                              <a:lnTo>
                                <a:pt x="3054615" y="0"/>
                              </a:lnTo>
                              <a:lnTo>
                                <a:pt x="3054615" y="971550"/>
                              </a:lnTo>
                              <a:lnTo>
                                <a:pt x="0" y="974193"/>
                              </a:lnTo>
                              <a:lnTo>
                                <a:pt x="387068" y="1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AF3">
                            <a:alpha val="9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5481" id="Rectangle 10" o:spid="_x0000_s1026" style="position:absolute;margin-left:286.8pt;margin-top:62.9pt;width:240.5pt;height:7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4615,974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" path="m387068,1879l3054615,,3054615,971550,,974193,387068,1879xe" fillcolor="#69aaf3" stroked="f" strokeweight="1pt">
                <v:fill opacity="59624f"/>
                <v:stroke joinstyle="miter"/>
                <v:path arrowok="t" o:connecttype="custom" o:connectlocs="387052,1879;3054487,0;3054487,971447;0,974090;387052,1879" o:connectangles="0,0,0,0,0"/>
                <w10:wrap anchory="page"/>
              </v:shape>
            </w:pict>
          </mc:Fallback>
        </mc:AlternateContent>
      </w:r>
      <w:r w:rsidR="008F403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CCD3C8" wp14:editId="102C2929">
            <wp:simplePos x="0" y="0"/>
            <wp:positionH relativeFrom="column">
              <wp:posOffset>-182245</wp:posOffset>
            </wp:positionH>
            <wp:positionV relativeFrom="page">
              <wp:posOffset>919480</wp:posOffset>
            </wp:positionV>
            <wp:extent cx="2800350" cy="735965"/>
            <wp:effectExtent l="0" t="0" r="0" b="635"/>
            <wp:wrapNone/>
            <wp:docPr id="6" name="Picture 6" descr="../../Logo/EPRA%20logo/Horizontal%20lockup/with%20baseline/png/EPRA-logo-horizontal-lockup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ogo/EPRA%20logo/Horizontal%20lockup/with%20baseline/png/EPRA-logo-horizontal-lockup-bl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B3C5" w14:textId="53A7D1B1" w:rsidR="008729B6" w:rsidRDefault="008729B6" w:rsidP="008729B6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5F82" wp14:editId="555F5C5A">
                <wp:simplePos x="0" y="0"/>
                <wp:positionH relativeFrom="column">
                  <wp:posOffset>4198620</wp:posOffset>
                </wp:positionH>
                <wp:positionV relativeFrom="page">
                  <wp:posOffset>962025</wp:posOffset>
                </wp:positionV>
                <wp:extent cx="1969135" cy="6400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61C5" w14:textId="77777777" w:rsidR="008E3F2A" w:rsidRDefault="008E3F2A" w:rsidP="008E3F2A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  <w:r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>WHITE</w:t>
                            </w:r>
                          </w:p>
                          <w:p w14:paraId="5B9CA792" w14:textId="77777777" w:rsidR="008E3F2A" w:rsidRPr="00CB7A59" w:rsidRDefault="008E3F2A" w:rsidP="008E3F2A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  <w:r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  <w:t>PAPER</w:t>
                            </w:r>
                          </w:p>
                          <w:p w14:paraId="43802546" w14:textId="426A76D0" w:rsidR="008729B6" w:rsidRPr="00CB7A59" w:rsidRDefault="008729B6" w:rsidP="008729B6">
                            <w:pPr>
                              <w:spacing w:after="0" w:line="420" w:lineRule="exact"/>
                              <w:jc w:val="righ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pacing w:val="20"/>
                                <w:kern w:val="22"/>
                                <w:sz w:val="32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5F82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30.6pt;margin-top:75.75pt;width:155.0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" filled="f" stroked="f">
                <v:textbox>
                  <w:txbxContent>
                    <w:p w14:paraId="68FD61C5" w14:textId="77777777" w:rsidR="008E3F2A" w:rsidRDefault="008E3F2A" w:rsidP="008E3F2A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  <w:r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>WHITE</w:t>
                      </w:r>
                    </w:p>
                    <w:p w14:paraId="5B9CA792" w14:textId="77777777" w:rsidR="008E3F2A" w:rsidRPr="00CB7A59" w:rsidRDefault="008E3F2A" w:rsidP="008E3F2A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  <w:r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  <w:t>PAPER</w:t>
                      </w:r>
                    </w:p>
                    <w:p w14:paraId="43802546" w14:textId="426A76D0" w:rsidR="008729B6" w:rsidRPr="00CB7A59" w:rsidRDefault="008729B6" w:rsidP="008729B6">
                      <w:pPr>
                        <w:spacing w:after="0" w:line="420" w:lineRule="exact"/>
                        <w:jc w:val="righ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pacing w:val="20"/>
                          <w:kern w:val="22"/>
                          <w:sz w:val="32"/>
                          <w:lang w:val="nl-B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16638F" w14:textId="77777777" w:rsidR="008729B6" w:rsidRDefault="008729B6" w:rsidP="008729B6">
      <w:pPr>
        <w:spacing w:after="0"/>
      </w:pPr>
    </w:p>
    <w:p w14:paraId="70F63A5D" w14:textId="77777777" w:rsidR="008729B6" w:rsidRDefault="008729B6" w:rsidP="008729B6">
      <w:pPr>
        <w:spacing w:after="0"/>
      </w:pPr>
    </w:p>
    <w:p w14:paraId="312A04B0" w14:textId="77777777" w:rsidR="008729B6" w:rsidRDefault="008729B6" w:rsidP="008729B6">
      <w:pPr>
        <w:spacing w:after="0"/>
      </w:pPr>
    </w:p>
    <w:p w14:paraId="34029401" w14:textId="77777777" w:rsidR="008729B6" w:rsidRDefault="008729B6" w:rsidP="008729B6">
      <w:pPr>
        <w:spacing w:after="0"/>
      </w:pPr>
    </w:p>
    <w:p w14:paraId="61F4A973" w14:textId="77777777" w:rsidR="008729B6" w:rsidRDefault="008729B6" w:rsidP="008729B6">
      <w:pPr>
        <w:spacing w:after="0"/>
      </w:pPr>
    </w:p>
    <w:p w14:paraId="02159EBC" w14:textId="77777777" w:rsidR="008729B6" w:rsidRDefault="008729B6" w:rsidP="008729B6">
      <w:pPr>
        <w:spacing w:after="0"/>
      </w:pPr>
    </w:p>
    <w:p w14:paraId="127752BD" w14:textId="77777777" w:rsidR="008729B6" w:rsidRDefault="008729B6" w:rsidP="008729B6">
      <w:pPr>
        <w:spacing w:after="0"/>
      </w:pPr>
    </w:p>
    <w:p w14:paraId="06ADD83C" w14:textId="77777777" w:rsidR="008729B6" w:rsidRDefault="008729B6" w:rsidP="008729B6">
      <w:pPr>
        <w:spacing w:after="0"/>
      </w:pPr>
    </w:p>
    <w:p w14:paraId="564D296C" w14:textId="77777777" w:rsidR="008729B6" w:rsidRDefault="008729B6" w:rsidP="008729B6">
      <w:pPr>
        <w:spacing w:after="0"/>
      </w:pPr>
    </w:p>
    <w:p w14:paraId="693AF3D7" w14:textId="77777777" w:rsidR="008729B6" w:rsidRDefault="008729B6" w:rsidP="008729B6">
      <w:pPr>
        <w:spacing w:after="0"/>
      </w:pPr>
    </w:p>
    <w:p w14:paraId="15A9769E" w14:textId="77777777" w:rsidR="008729B6" w:rsidRDefault="008729B6" w:rsidP="008729B6">
      <w:pPr>
        <w:spacing w:after="0"/>
      </w:pPr>
    </w:p>
    <w:p w14:paraId="165F49C9" w14:textId="77777777" w:rsidR="004918F6" w:rsidRDefault="004918F6" w:rsidP="008729B6">
      <w:pPr>
        <w:spacing w:after="0"/>
      </w:pPr>
    </w:p>
    <w:p w14:paraId="2F9037D8" w14:textId="4ABB3196" w:rsidR="008E3F2A" w:rsidRPr="004918F6" w:rsidRDefault="008E3F2A" w:rsidP="008E3F2A">
      <w:pPr>
        <w:pStyle w:val="Bigtitlecover"/>
        <w:rPr>
          <w:sz w:val="72"/>
          <w:szCs w:val="72"/>
        </w:rPr>
      </w:pPr>
      <w:r w:rsidRPr="004918F6">
        <w:rPr>
          <w:sz w:val="72"/>
          <w:szCs w:val="72"/>
        </w:rPr>
        <w:t xml:space="preserve">Lorem ipsum big title of </w:t>
      </w:r>
      <w:r>
        <w:rPr>
          <w:sz w:val="72"/>
          <w:szCs w:val="72"/>
        </w:rPr>
        <w:t>white</w:t>
      </w:r>
      <w:r w:rsidRPr="004918F6">
        <w:rPr>
          <w:sz w:val="72"/>
          <w:szCs w:val="72"/>
        </w:rPr>
        <w:t xml:space="preserve"> paper</w:t>
      </w:r>
    </w:p>
    <w:p w14:paraId="2D2083FF" w14:textId="77777777" w:rsidR="008729B6" w:rsidRDefault="008729B6" w:rsidP="008729B6">
      <w:r w:rsidRPr="001A0D3A">
        <w:rPr>
          <w:noProof/>
          <w:color w:val="FFFFFF" w:themeColor="background1"/>
          <w:sz w:val="36"/>
          <w:szCs w:val="36"/>
          <w:lang w:eastAsia="en-GB"/>
        </w:rPr>
        <w:t xml:space="preserve">Lorem ipsum dolor sit amet </w:t>
      </w:r>
      <w:r>
        <w:rPr>
          <w:noProof/>
          <w:color w:val="FFFFFF" w:themeColor="background1"/>
          <w:sz w:val="36"/>
          <w:szCs w:val="36"/>
          <w:lang w:eastAsia="en-GB"/>
        </w:rPr>
        <w:br/>
      </w:r>
      <w:r w:rsidRPr="001A0D3A">
        <w:rPr>
          <w:noProof/>
          <w:color w:val="FFFFFF" w:themeColor="background1"/>
          <w:sz w:val="36"/>
          <w:szCs w:val="36"/>
          <w:lang w:eastAsia="en-GB"/>
        </w:rPr>
        <w:t>subtitle of paper</w:t>
      </w:r>
    </w:p>
    <w:p w14:paraId="53749531" w14:textId="0A5717EB" w:rsidR="008729B6" w:rsidRDefault="008F403C" w:rsidP="008729B6">
      <w:pPr>
        <w:spacing w:after="0"/>
      </w:pPr>
      <w:r w:rsidRPr="001A0D3A">
        <w:rPr>
          <w:noProof/>
          <w:color w:val="FFFFFF" w:themeColor="background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C648C" wp14:editId="1E5EC56B">
                <wp:simplePos x="0" y="0"/>
                <wp:positionH relativeFrom="column">
                  <wp:posOffset>-518795</wp:posOffset>
                </wp:positionH>
                <wp:positionV relativeFrom="page">
                  <wp:posOffset>9539605</wp:posOffset>
                </wp:positionV>
                <wp:extent cx="1676400" cy="7493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0BB7F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XX</w:t>
                            </w:r>
                          </w:p>
                          <w:p w14:paraId="5635BB18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MONTH</w:t>
                            </w:r>
                          </w:p>
                          <w:p w14:paraId="66577E41" w14:textId="77777777" w:rsidR="008729B6" w:rsidRPr="00C55CCD" w:rsidRDefault="008729B6" w:rsidP="008729B6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5CCD">
                              <w:rPr>
                                <w:color w:val="FFFFFF" w:themeColor="background1"/>
                                <w:spacing w:val="34"/>
                                <w:kern w:val="22"/>
                                <w:sz w:val="26"/>
                                <w:szCs w:val="26"/>
                                <w:lang w:val="nl-BE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648C" id="Text Box 12" o:spid="_x0000_s1027" type="#_x0000_t202" style="position:absolute;margin-left:-40.85pt;margin-top:751.15pt;width:132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" filled="f" stroked="f">
                <v:textbox>
                  <w:txbxContent>
                    <w:p w14:paraId="0A50BB7F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XX</w:t>
                      </w:r>
                    </w:p>
                    <w:p w14:paraId="5635BB18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MONTH</w:t>
                      </w:r>
                    </w:p>
                    <w:p w14:paraId="66577E41" w14:textId="77777777" w:rsidR="008729B6" w:rsidRPr="00C55CCD" w:rsidRDefault="008729B6" w:rsidP="008729B6">
                      <w:pPr>
                        <w:spacing w:after="0" w:line="340" w:lineRule="exact"/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</w:pPr>
                      <w:r w:rsidRPr="00C55CCD">
                        <w:rPr>
                          <w:color w:val="FFFFFF" w:themeColor="background1"/>
                          <w:spacing w:val="34"/>
                          <w:kern w:val="22"/>
                          <w:sz w:val="26"/>
                          <w:szCs w:val="26"/>
                          <w:lang w:val="nl-BE"/>
                        </w:rPr>
                        <w:t>20XX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29B6">
        <w:br w:type="page"/>
      </w:r>
    </w:p>
    <w:p w14:paraId="6310FFEC" w14:textId="77777777" w:rsidR="008A5436" w:rsidRDefault="00DD5921" w:rsidP="00A20375">
      <w:pPr>
        <w:pStyle w:val="Heading1"/>
        <w:rPr>
          <w:rStyle w:val="TitleChar"/>
        </w:rPr>
      </w:pPr>
      <w:bookmarkStart w:id="0" w:name="_Toc488320083"/>
      <w:bookmarkStart w:id="1" w:name="_Toc488320316"/>
      <w:bookmarkStart w:id="2" w:name="_Toc488320814"/>
      <w:bookmarkStart w:id="3" w:name="_Toc488320840"/>
      <w:r>
        <w:rPr>
          <w:rStyle w:val="TitleChar"/>
        </w:rPr>
        <w:lastRenderedPageBreak/>
        <w:t>Final Report</w:t>
      </w:r>
      <w:bookmarkStart w:id="4" w:name="_GoBack"/>
      <w:bookmarkEnd w:id="0"/>
      <w:bookmarkEnd w:id="1"/>
      <w:bookmarkEnd w:id="2"/>
      <w:bookmarkEnd w:id="3"/>
      <w:bookmarkEnd w:id="4"/>
    </w:p>
    <w:p w14:paraId="4B0A4052" w14:textId="77777777" w:rsidR="008A5436" w:rsidRDefault="00DD5921" w:rsidP="008A5436">
      <w:pPr>
        <w:pStyle w:val="Subtitle"/>
      </w:pPr>
      <w:r>
        <w:t>EXECUTIVE SUMMARY</w:t>
      </w:r>
    </w:p>
    <w:p w14:paraId="797A9CBC" w14:textId="63527828" w:rsidR="00201A25" w:rsidRDefault="00EA1A24" w:rsidP="00EA1A24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 w:rsidR="00DD5921"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FDBC158" w14:textId="77777777" w:rsidR="00EA1A24" w:rsidRDefault="00EA1A24" w:rsidP="00EA1A24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64CFF8F9" w14:textId="18867C98" w:rsidR="00201A25" w:rsidRDefault="00201A25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="00046C3A">
        <w:rPr>
          <w:rStyle w:val="FootnoteReference"/>
        </w:rPr>
        <w:footnoteReference w:id="1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26840CE2" w14:textId="77777777" w:rsidR="001E0786" w:rsidRDefault="001E0786" w:rsidP="001E0786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2EF0B2D" w14:textId="77777777" w:rsidR="001E0786" w:rsidRDefault="001E0786" w:rsidP="001E0786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265E01E3" w14:textId="562F3F95" w:rsidR="001E0786" w:rsidRDefault="001E0786" w:rsidP="00201A25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2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dolore</w:t>
      </w:r>
      <w:proofErr w:type="spellEnd"/>
      <w:r w:rsidRPr="00EA1A24">
        <w:t xml:space="preserve"> </w:t>
      </w:r>
      <w:proofErr w:type="spellStart"/>
      <w:r w:rsidRPr="00EA1A24">
        <w:t>eu</w:t>
      </w:r>
      <w:proofErr w:type="spellEnd"/>
      <w:r w:rsidRPr="00EA1A24">
        <w:t xml:space="preserve"> </w:t>
      </w:r>
      <w:proofErr w:type="spellStart"/>
      <w:r w:rsidRPr="00EA1A24">
        <w:t>fugiat</w:t>
      </w:r>
      <w:proofErr w:type="spellEnd"/>
      <w:r w:rsidRPr="00EA1A24">
        <w:t xml:space="preserve"> </w:t>
      </w:r>
      <w:proofErr w:type="spellStart"/>
      <w:r w:rsidRPr="00EA1A24">
        <w:t>nulla</w:t>
      </w:r>
      <w:proofErr w:type="spellEnd"/>
      <w:r w:rsidRPr="00EA1A24">
        <w:t xml:space="preserve"> </w:t>
      </w:r>
      <w:proofErr w:type="spellStart"/>
      <w:r w:rsidRPr="00EA1A24">
        <w:t>pariatur</w:t>
      </w:r>
      <w:proofErr w:type="spellEnd"/>
      <w:r w:rsidRPr="00EA1A24">
        <w:t xml:space="preserve">. </w:t>
      </w:r>
    </w:p>
    <w:p w14:paraId="338CA766" w14:textId="36F99C0D" w:rsidR="00E92335" w:rsidRDefault="00201A25" w:rsidP="00201A25">
      <w:proofErr w:type="spellStart"/>
      <w:r w:rsidRPr="00DD5921">
        <w:t>Excepteur</w:t>
      </w:r>
      <w:proofErr w:type="spellEnd"/>
      <w:r w:rsidRPr="00DD5921">
        <w:t xml:space="preserve"> </w:t>
      </w:r>
      <w:proofErr w:type="spellStart"/>
      <w:r w:rsidRPr="00DD5921">
        <w:t>sint</w:t>
      </w:r>
      <w:proofErr w:type="spellEnd"/>
      <w:r w:rsidRPr="00DD5921">
        <w:t xml:space="preserve"> </w:t>
      </w:r>
      <w:proofErr w:type="spellStart"/>
      <w:r w:rsidRPr="00DD5921">
        <w:t>occaecat</w:t>
      </w:r>
      <w:proofErr w:type="spellEnd"/>
      <w:r w:rsidRPr="00DD5921">
        <w:t xml:space="preserve"> </w:t>
      </w:r>
      <w:proofErr w:type="spellStart"/>
      <w:r w:rsidRPr="00DD5921">
        <w:t>cupidatat</w:t>
      </w:r>
      <w:proofErr w:type="spellEnd"/>
      <w:r w:rsidRPr="00DD5921">
        <w:t xml:space="preserve"> </w:t>
      </w:r>
      <w:proofErr w:type="gramStart"/>
      <w:r w:rsidRPr="00DD5921">
        <w:t xml:space="preserve">non </w:t>
      </w:r>
      <w:r w:rsidR="00DD5921">
        <w:t>provident</w:t>
      </w:r>
      <w:proofErr w:type="gramEnd"/>
      <w:r w:rsidR="00DD5921">
        <w:t xml:space="preserve"> </w:t>
      </w:r>
      <w:proofErr w:type="spellStart"/>
      <w:r w:rsidRPr="00DD5921">
        <w:t>sunt</w:t>
      </w:r>
      <w:proofErr w:type="spellEnd"/>
      <w:r w:rsidRPr="00DD5921">
        <w:t xml:space="preserve"> </w:t>
      </w:r>
      <w:r w:rsidRPr="00EA1A24">
        <w:t xml:space="preserve">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="00046C3A">
        <w:rPr>
          <w:rStyle w:val="FootnoteReference"/>
        </w:rPr>
        <w:footnoteReference w:id="3"/>
      </w:r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="00046C3A">
        <w:t xml:space="preserve">, </w:t>
      </w:r>
      <w:proofErr w:type="spellStart"/>
      <w:r w:rsidR="00046C3A">
        <w:t>totam</w:t>
      </w:r>
      <w:proofErr w:type="spellEnd"/>
      <w:r w:rsidR="00046C3A">
        <w:t xml:space="preserve"> rem </w:t>
      </w:r>
      <w:proofErr w:type="spellStart"/>
      <w:r w:rsidR="00046C3A">
        <w:t>aperiam</w:t>
      </w:r>
      <w:proofErr w:type="spellEnd"/>
      <w:r w:rsidR="00046C3A">
        <w:t xml:space="preserve">, </w:t>
      </w:r>
      <w:proofErr w:type="spellStart"/>
      <w:r w:rsidR="00046C3A">
        <w:t>eaque</w:t>
      </w:r>
      <w:proofErr w:type="spellEnd"/>
      <w:r w:rsidR="00046C3A">
        <w:t xml:space="preserve"> </w:t>
      </w:r>
      <w:proofErr w:type="spellStart"/>
      <w:r w:rsidR="00046C3A">
        <w:t>ipsa</w:t>
      </w:r>
      <w:proofErr w:type="spellEnd"/>
      <w:r w:rsidR="00046C3A">
        <w:t xml:space="preserve"> </w:t>
      </w:r>
      <w:hyperlink r:id="rId10" w:history="1">
        <w:r w:rsidR="00046C3A">
          <w:rPr>
            <w:rStyle w:val="Hyperlink"/>
          </w:rPr>
          <w:t>example of hyperlink</w:t>
        </w:r>
      </w:hyperlink>
      <w:r w:rsidR="00046C3A" w:rsidRPr="00B92E4E">
        <w:t xml:space="preserve"> </w:t>
      </w:r>
      <w:r w:rsidRPr="00EA1A24">
        <w:t xml:space="preserve">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</w:t>
      </w:r>
    </w:p>
    <w:p w14:paraId="74B10E5D" w14:textId="6DA71F47" w:rsidR="001E0786" w:rsidRDefault="001E0786">
      <w:pPr>
        <w:spacing w:after="0"/>
      </w:pPr>
      <w:r>
        <w:br w:type="page"/>
      </w:r>
    </w:p>
    <w:p w14:paraId="33EB9EAB" w14:textId="77777777" w:rsidR="002570EE" w:rsidRDefault="002570EE" w:rsidP="00655B7C">
      <w:pPr>
        <w:pStyle w:val="Title"/>
      </w:pPr>
    </w:p>
    <w:p w14:paraId="79D73C86" w14:textId="77777777" w:rsidR="008A124B" w:rsidRPr="008A124B" w:rsidRDefault="008A124B" w:rsidP="008A124B"/>
    <w:p w14:paraId="3F67D311" w14:textId="1717702A" w:rsidR="00A20375" w:rsidRDefault="00A20375" w:rsidP="00655B7C">
      <w:pPr>
        <w:pStyle w:val="Title"/>
      </w:pPr>
      <w:r>
        <w:t>Content table</w:t>
      </w:r>
    </w:p>
    <w:p w14:paraId="7936BBB1" w14:textId="77777777" w:rsidR="00655B7C" w:rsidRDefault="00655B7C" w:rsidP="00655B7C"/>
    <w:p w14:paraId="7C9796EE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fldChar w:fldCharType="begin"/>
      </w:r>
      <w:r>
        <w:instrText xml:space="preserve"> TOC \o "1-1" </w:instrText>
      </w:r>
      <w:r>
        <w:fldChar w:fldCharType="separate"/>
      </w:r>
      <w:r w:rsidRPr="00541FC0">
        <w:rPr>
          <w:rFonts w:eastAsiaTheme="majorEastAsia" w:cstheme="majorBidi"/>
          <w:noProof/>
          <w:kern w:val="28"/>
        </w:rPr>
        <w:t>Final Report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_Toc488320840 \h </w:instrText>
      </w:r>
      <w:r>
        <w:rPr>
          <w:noProof/>
        </w:rPr>
      </w:r>
      <w:r>
        <w:rPr>
          <w:noProof/>
        </w:rPr>
        <w:fldChar w:fldCharType="separate"/>
      </w:r>
      <w:r w:rsidR="008E3F2A">
        <w:rPr>
          <w:noProof/>
        </w:rPr>
        <w:t>2</w:t>
      </w:r>
      <w:r>
        <w:rPr>
          <w:noProof/>
        </w:rPr>
        <w:fldChar w:fldCharType="end"/>
      </w:r>
    </w:p>
    <w:p w14:paraId="5E861F5F" w14:textId="77777777" w:rsidR="00655B7C" w:rsidRDefault="00655B7C" w:rsidP="009F4A1D">
      <w:pPr>
        <w:pStyle w:val="TOC1"/>
        <w:tabs>
          <w:tab w:val="clear" w:pos="9010"/>
          <w:tab w:val="right" w:pos="7513"/>
        </w:tabs>
        <w:rPr>
          <w:rFonts w:eastAsiaTheme="minorEastAsia"/>
          <w:b/>
          <w:bCs/>
          <w:noProof/>
          <w:color w:val="auto"/>
          <w:lang w:eastAsia="en-GB"/>
        </w:rPr>
      </w:pPr>
      <w:r>
        <w:rPr>
          <w:noProof/>
        </w:rPr>
        <w:t>Heading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_Toc488320841 \h </w:instrText>
      </w:r>
      <w:r>
        <w:rPr>
          <w:noProof/>
        </w:rPr>
      </w:r>
      <w:r>
        <w:rPr>
          <w:noProof/>
        </w:rPr>
        <w:fldChar w:fldCharType="separate"/>
      </w:r>
      <w:r w:rsidR="008E3F2A">
        <w:rPr>
          <w:noProof/>
        </w:rPr>
        <w:t>4</w:t>
      </w:r>
      <w:r>
        <w:rPr>
          <w:noProof/>
        </w:rPr>
        <w:fldChar w:fldCharType="end"/>
      </w:r>
    </w:p>
    <w:p w14:paraId="43CB7D98" w14:textId="2BE85D78" w:rsidR="00655B7C" w:rsidRPr="00655B7C" w:rsidRDefault="00655B7C" w:rsidP="009F4A1D">
      <w:pPr>
        <w:tabs>
          <w:tab w:val="right" w:pos="7513"/>
        </w:tabs>
      </w:pPr>
      <w:r>
        <w:fldChar w:fldCharType="end"/>
      </w:r>
    </w:p>
    <w:p w14:paraId="05561371" w14:textId="21FC231C" w:rsidR="00A20375" w:rsidRDefault="008E021C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0C66F6" wp14:editId="3CAC719A">
                <wp:simplePos x="0" y="0"/>
                <wp:positionH relativeFrom="column">
                  <wp:posOffset>1106104</wp:posOffset>
                </wp:positionH>
                <wp:positionV relativeFrom="page">
                  <wp:posOffset>8552180</wp:posOffset>
                </wp:positionV>
                <wp:extent cx="1878330" cy="7620"/>
                <wp:effectExtent l="0" t="4445" r="47625" b="222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435C1" id="Straight Connector 39" o:spid="_x0000_s1026" style="position:absolute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7.1pt,673.4pt" to="235pt,67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694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CD57B" wp14:editId="1002C047">
                <wp:simplePos x="0" y="0"/>
                <wp:positionH relativeFrom="column">
                  <wp:posOffset>2197735</wp:posOffset>
                </wp:positionH>
                <wp:positionV relativeFrom="page">
                  <wp:posOffset>9145905</wp:posOffset>
                </wp:positionV>
                <wp:extent cx="1711325" cy="2571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9B73" w14:textId="77777777" w:rsidR="00CD48A3" w:rsidRPr="009F4A1D" w:rsidRDefault="008B1B54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1" w:history="1">
                              <w:r w:rsidR="00CD48A3" w:rsidRPr="009F4A1D">
                                <w:rPr>
                                  <w:rFonts w:ascii="Overpass" w:hAnsi="Overpass"/>
                                  <w:sz w:val="18"/>
                                  <w:u w:val="single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D57B" id="Text Box 33" o:spid="_x0000_s1028" type="#_x0000_t202" style="position:absolute;margin-left:173.05pt;margin-top:720.15pt;width:134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" filled="f" stroked="f">
                <v:textbox>
                  <w:txbxContent>
                    <w:p w14:paraId="49719B73" w14:textId="77777777" w:rsidR="00CD48A3" w:rsidRPr="009F4A1D" w:rsidRDefault="008B1B54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2" w:history="1">
                        <w:r w:rsidR="00CD48A3" w:rsidRPr="009F4A1D">
                          <w:rPr>
                            <w:rFonts w:ascii="Overpass" w:hAnsi="Overpass"/>
                            <w:sz w:val="18"/>
                            <w:u w:val="single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DD56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A3740B" wp14:editId="0B1B03B5">
                <wp:simplePos x="0" y="0"/>
                <wp:positionH relativeFrom="column">
                  <wp:posOffset>-336550</wp:posOffset>
                </wp:positionH>
                <wp:positionV relativeFrom="page">
                  <wp:posOffset>7415530</wp:posOffset>
                </wp:positionV>
                <wp:extent cx="6400800" cy="223583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35835"/>
                        </a:xfrm>
                        <a:prstGeom prst="rect">
                          <a:avLst/>
                        </a:prstGeom>
                        <a:solidFill>
                          <a:srgbClr val="F1F7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935B2" w14:textId="6855CFF6" w:rsidR="00CD48A3" w:rsidRDefault="00CD48A3" w:rsidP="00CD4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740B" id="Rectangle 20" o:spid="_x0000_s1029" style="position:absolute;margin-left:-26.5pt;margin-top:583.9pt;width:7in;height:176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" fillcolor="#f1f7fe" stroked="f" strokeweight="1pt">
                <v:textbox>
                  <w:txbxContent>
                    <w:p w14:paraId="324935B2" w14:textId="6855CFF6" w:rsidR="00CD48A3" w:rsidRDefault="00CD48A3" w:rsidP="00CD48A3"/>
                  </w:txbxContent>
                </v:textbox>
                <w10:wrap anchory="page"/>
              </v:rect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B6DFE" wp14:editId="60DBB9B8">
                <wp:simplePos x="0" y="0"/>
                <wp:positionH relativeFrom="column">
                  <wp:posOffset>2927350</wp:posOffset>
                </wp:positionH>
                <wp:positionV relativeFrom="page">
                  <wp:posOffset>8518525</wp:posOffset>
                </wp:positionV>
                <wp:extent cx="1878330" cy="7620"/>
                <wp:effectExtent l="0" t="4445" r="47625" b="222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78330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9AAF3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7AF79" id="Straight Connector 41" o:spid="_x0000_s1026" style="position:absolute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30.5pt,670.75pt" to="378.4pt,67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" strokecolor="#69aaf3" strokeweight=".25pt">
                <v:stroke opacity="32896f" joinstyle="miter"/>
                <w10:wrap anchory="page"/>
              </v:lin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E5B102" wp14:editId="5AD6841B">
                <wp:simplePos x="0" y="0"/>
                <wp:positionH relativeFrom="column">
                  <wp:posOffset>4018280</wp:posOffset>
                </wp:positionH>
                <wp:positionV relativeFrom="page">
                  <wp:posOffset>7809865</wp:posOffset>
                </wp:positionV>
                <wp:extent cx="1652270" cy="167894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2189" w14:textId="2B5A66C7" w:rsidR="00CD48A3" w:rsidRPr="001E6B35" w:rsidRDefault="00CD48A3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CD48A3">
                              <w:rPr>
                                <w:sz w:val="16"/>
                              </w:rPr>
                              <w:t xml:space="preserve">Lorem ipsum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consectetur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adipisicing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elit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sed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do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eiusmod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tempor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incididunt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et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magna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enim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ad minim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veniam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quis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nostrud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exercitation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ullamco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laboris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nisi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ut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aliquip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ex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ea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commodo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D48A3">
                              <w:rPr>
                                <w:sz w:val="16"/>
                              </w:rPr>
                              <w:t>consequat</w:t>
                            </w:r>
                            <w:proofErr w:type="spellEnd"/>
                            <w:r w:rsidRPr="00CD48A3">
                              <w:rPr>
                                <w:sz w:val="16"/>
                              </w:rPr>
                              <w:t xml:space="preserve">. </w:t>
                            </w: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B102" id="Text Box 34" o:spid="_x0000_s1030" type="#_x0000_t202" style="position:absolute;margin-left:316.4pt;margin-top:614.95pt;width:130.1pt;height:13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" filled="f" stroked="f">
                <v:textbox>
                  <w:txbxContent>
                    <w:p w14:paraId="5F112189" w14:textId="2B5A66C7" w:rsidR="00CD48A3" w:rsidRPr="001E6B35" w:rsidRDefault="00CD48A3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CD48A3">
                        <w:rPr>
                          <w:sz w:val="16"/>
                        </w:rPr>
                        <w:t xml:space="preserve">Lorem ipsum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amet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consectetur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adipisicing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elit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sed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do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eiusmod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tempor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incididunt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et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dolore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magna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enim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ad minim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veniam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quis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nostrud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exercitation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ullamco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laboris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nisi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ut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aliquip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ex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ea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commodo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D48A3">
                        <w:rPr>
                          <w:sz w:val="16"/>
                        </w:rPr>
                        <w:t>consequat</w:t>
                      </w:r>
                      <w:proofErr w:type="spellEnd"/>
                      <w:r w:rsidRPr="00CD48A3">
                        <w:rPr>
                          <w:sz w:val="16"/>
                        </w:rPr>
                        <w:t xml:space="preserve">. </w:t>
                      </w: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C16ED" wp14:editId="51E91B1E">
                <wp:simplePos x="0" y="0"/>
                <wp:positionH relativeFrom="column">
                  <wp:posOffset>2197735</wp:posOffset>
                </wp:positionH>
                <wp:positionV relativeFrom="page">
                  <wp:posOffset>8573135</wp:posOffset>
                </wp:positionV>
                <wp:extent cx="1711325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18B4" w14:textId="589CC908" w:rsidR="00CD48A3" w:rsidRPr="009F4A1D" w:rsidRDefault="008B1B54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3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6ED" id="Text Box 31" o:spid="_x0000_s1031" type="#_x0000_t202" style="position:absolute;margin-left:173.05pt;margin-top:675.05pt;width:134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" filled="f" stroked="f">
                <v:textbox>
                  <w:txbxContent>
                    <w:p w14:paraId="25DC18B4" w14:textId="589CC908" w:rsidR="00CD48A3" w:rsidRPr="009F4A1D" w:rsidRDefault="008B1B54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4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61466" wp14:editId="0CCDBC48">
                <wp:simplePos x="0" y="0"/>
                <wp:positionH relativeFrom="column">
                  <wp:posOffset>2197735</wp:posOffset>
                </wp:positionH>
                <wp:positionV relativeFrom="page">
                  <wp:posOffset>7943850</wp:posOffset>
                </wp:positionV>
                <wp:extent cx="1711325" cy="2571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A2A9F" w14:textId="3285C2E7" w:rsidR="00CD48A3" w:rsidRPr="009F4A1D" w:rsidRDefault="008B1B54" w:rsidP="00DC1919">
                            <w:pPr>
                              <w:spacing w:after="0" w:line="200" w:lineRule="exact"/>
                              <w:rPr>
                                <w:rFonts w:ascii="Overpass" w:hAnsi="Overpass"/>
                                <w:sz w:val="18"/>
                                <w:u w:val="single"/>
                                <w:lang w:val="nl-BE"/>
                              </w:rPr>
                            </w:pPr>
                            <w:hyperlink r:id="rId15" w:history="1">
                              <w:r w:rsidR="00CD48A3" w:rsidRPr="009F4A1D">
                                <w:rPr>
                                  <w:rStyle w:val="Hyperlink"/>
                                  <w:rFonts w:ascii="Overpass" w:hAnsi="Overpass"/>
                                  <w:color w:val="12497F"/>
                                  <w:sz w:val="18"/>
                                  <w:lang w:val="nl-BE"/>
                                </w:rPr>
                                <w:t>name@domaine.com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1466" id="Text Box 24" o:spid="_x0000_s1032" type="#_x0000_t202" style="position:absolute;margin-left:173.05pt;margin-top:625.5pt;width:134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" filled="f" stroked="f">
                <v:textbox>
                  <w:txbxContent>
                    <w:p w14:paraId="08EA2A9F" w14:textId="3285C2E7" w:rsidR="00CD48A3" w:rsidRPr="009F4A1D" w:rsidRDefault="008B1B54" w:rsidP="00DC1919">
                      <w:pPr>
                        <w:spacing w:after="0" w:line="200" w:lineRule="exact"/>
                        <w:rPr>
                          <w:rFonts w:ascii="Overpass" w:hAnsi="Overpass"/>
                          <w:sz w:val="18"/>
                          <w:u w:val="single"/>
                          <w:lang w:val="nl-BE"/>
                        </w:rPr>
                      </w:pPr>
                      <w:hyperlink r:id="rId16" w:history="1">
                        <w:r w:rsidR="00CD48A3" w:rsidRPr="009F4A1D">
                          <w:rPr>
                            <w:rStyle w:val="Hyperlink"/>
                            <w:rFonts w:ascii="Overpass" w:hAnsi="Overpass"/>
                            <w:color w:val="12497F"/>
                            <w:sz w:val="18"/>
                            <w:lang w:val="nl-BE"/>
                          </w:rPr>
                          <w:t>name@domaine.com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A2BAB" wp14:editId="084A1997">
                <wp:simplePos x="0" y="0"/>
                <wp:positionH relativeFrom="column">
                  <wp:posOffset>4026535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B8BD0" w14:textId="1312532A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DISCLA</w:t>
                            </w:r>
                            <w:r w:rsidR="00DA04F6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I</w:t>
                            </w: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2BAB" id="Text Box 29" o:spid="_x0000_s1033" type="#_x0000_t202" style="position:absolute;margin-left:317.05pt;margin-top:593.8pt;width:98.9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b+wnoCAABiBQAADgAAAGRycy9lMm9Eb2MueG1srFRNb9swDL0P2H8QdF+dZE0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" filled="f" stroked="f">
                <v:textbox>
                  <w:txbxContent>
                    <w:p w14:paraId="2A8B8BD0" w14:textId="1312532A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DISCLA</w:t>
                      </w:r>
                      <w:r w:rsidR="00DA04F6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I</w:t>
                      </w: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MER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D1584" wp14:editId="4F289911">
                <wp:simplePos x="0" y="0"/>
                <wp:positionH relativeFrom="column">
                  <wp:posOffset>2197735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0E0FF" w14:textId="32AA5159" w:rsidR="00DC1919" w:rsidRPr="009F4A1D" w:rsidRDefault="00DC1919" w:rsidP="0066791D">
                            <w:pPr>
                              <w:pStyle w:val="Subtitle"/>
                              <w:spacing w:before="0" w:after="0"/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C</w:t>
                            </w:r>
                            <w:r w:rsidR="0066791D" w:rsidRPr="009F4A1D">
                              <w:rPr>
                                <w:rFonts w:ascii="Overpass" w:hAnsi="Overpass"/>
                                <w:b/>
                                <w:bCs/>
                                <w:sz w:val="16"/>
                                <w:lang w:val="nl-BE"/>
                              </w:rPr>
                              <w:t>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1584" id="Text Box 23" o:spid="_x0000_s1034" type="#_x0000_t202" style="position:absolute;margin-left:173.05pt;margin-top:593.8pt;width:98.9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" filled="f" stroked="f">
                <v:textbox>
                  <w:txbxContent>
                    <w:p w14:paraId="14C0E0FF" w14:textId="32AA5159" w:rsidR="00DC1919" w:rsidRPr="009F4A1D" w:rsidRDefault="00DC1919" w:rsidP="0066791D">
                      <w:pPr>
                        <w:pStyle w:val="Subtitle"/>
                        <w:spacing w:before="0" w:after="0"/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C</w:t>
                      </w:r>
                      <w:r w:rsidR="0066791D" w:rsidRPr="009F4A1D">
                        <w:rPr>
                          <w:rFonts w:ascii="Overpass" w:hAnsi="Overpass"/>
                          <w:b/>
                          <w:bCs/>
                          <w:sz w:val="16"/>
                          <w:lang w:val="nl-BE"/>
                        </w:rPr>
                        <w:t>ONTACT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0ACE9" wp14:editId="69D0C189">
                <wp:simplePos x="0" y="0"/>
                <wp:positionH relativeFrom="column">
                  <wp:posOffset>-59055</wp:posOffset>
                </wp:positionH>
                <wp:positionV relativeFrom="page">
                  <wp:posOffset>7541260</wp:posOffset>
                </wp:positionV>
                <wp:extent cx="1256030" cy="2851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169F" w14:textId="11AE7C06" w:rsidR="00CD48A3" w:rsidRPr="009F4A1D" w:rsidRDefault="00CD48A3" w:rsidP="0066791D">
                            <w:pPr>
                              <w:pStyle w:val="Title"/>
                              <w:spacing w:after="0"/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</w:pPr>
                            <w:r w:rsidRPr="009F4A1D">
                              <w:rPr>
                                <w:rFonts w:ascii="Overpass" w:hAnsi="Overpass"/>
                                <w:color w:val="69AAF3"/>
                                <w:spacing w:val="20"/>
                                <w:sz w:val="16"/>
                                <w:lang w:val="nl-BE"/>
                              </w:rPr>
                              <w:t>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ACE9" id="Text Box 35" o:spid="_x0000_s1035" type="#_x0000_t202" style="position:absolute;margin-left:-4.65pt;margin-top:593.8pt;width:98.9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" filled="f" stroked="f">
                <v:textbox>
                  <w:txbxContent>
                    <w:p w14:paraId="25EC169F" w14:textId="11AE7C06" w:rsidR="00CD48A3" w:rsidRPr="009F4A1D" w:rsidRDefault="00CD48A3" w:rsidP="0066791D">
                      <w:pPr>
                        <w:pStyle w:val="Title"/>
                        <w:spacing w:after="0"/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</w:pPr>
                      <w:r w:rsidRPr="009F4A1D">
                        <w:rPr>
                          <w:rFonts w:ascii="Overpass" w:hAnsi="Overpass"/>
                          <w:color w:val="69AAF3"/>
                          <w:spacing w:val="20"/>
                          <w:sz w:val="16"/>
                          <w:lang w:val="nl-BE"/>
                        </w:rPr>
                        <w:t>AUTHORS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D72AC3" wp14:editId="22365CFC">
                <wp:simplePos x="0" y="0"/>
                <wp:positionH relativeFrom="column">
                  <wp:posOffset>-67310</wp:posOffset>
                </wp:positionH>
                <wp:positionV relativeFrom="page">
                  <wp:posOffset>7776210</wp:posOffset>
                </wp:positionV>
                <wp:extent cx="1941830" cy="5695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5BDC6" w14:textId="59559825" w:rsidR="001E6B35" w:rsidRPr="001E6B35" w:rsidRDefault="001E6B35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26CE746F" w14:textId="017BA062" w:rsidR="001E6B35" w:rsidRPr="001E6B35" w:rsidRDefault="001E6B35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2AC3" id="Text Box 22" o:spid="_x0000_s1036" type="#_x0000_t202" style="position:absolute;margin-left:-5.3pt;margin-top:612.3pt;width:152.9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" filled="f" stroked="f">
                <v:textbox>
                  <w:txbxContent>
                    <w:p w14:paraId="6575BDC6" w14:textId="59559825" w:rsidR="001E6B35" w:rsidRPr="001E6B35" w:rsidRDefault="001E6B35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26CE746F" w14:textId="017BA062" w:rsidR="001E6B35" w:rsidRPr="001E6B35" w:rsidRDefault="001E6B35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4783E" wp14:editId="209261B8">
                <wp:simplePos x="0" y="0"/>
                <wp:positionH relativeFrom="column">
                  <wp:posOffset>-67310</wp:posOffset>
                </wp:positionH>
                <wp:positionV relativeFrom="page">
                  <wp:posOffset>8346440</wp:posOffset>
                </wp:positionV>
                <wp:extent cx="1941830" cy="569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A9FC9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7BC09BF9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783E" id="Text Box 37" o:spid="_x0000_s1037" type="#_x0000_t202" style="position:absolute;margin-left:-5.3pt;margin-top:657.2pt;width:152.9pt;height:4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" filled="f" stroked="f">
                <v:textbox>
                  <w:txbxContent>
                    <w:p w14:paraId="1BAA9FC9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7BC09BF9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F4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351DE" wp14:editId="7986B17B">
                <wp:simplePos x="0" y="0"/>
                <wp:positionH relativeFrom="column">
                  <wp:posOffset>-67310</wp:posOffset>
                </wp:positionH>
                <wp:positionV relativeFrom="page">
                  <wp:posOffset>8917305</wp:posOffset>
                </wp:positionV>
                <wp:extent cx="1941830" cy="569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ABDBC" w14:textId="77777777" w:rsidR="009F4A1D" w:rsidRPr="001E6B35" w:rsidRDefault="009F4A1D" w:rsidP="009F4A1D">
                            <w:pPr>
                              <w:pStyle w:val="Title"/>
                              <w:spacing w:after="0"/>
                              <w:rPr>
                                <w:sz w:val="22"/>
                              </w:rPr>
                            </w:pPr>
                            <w:r w:rsidRPr="001E6B35">
                              <w:rPr>
                                <w:sz w:val="22"/>
                              </w:rPr>
                              <w:t>Name Surname</w:t>
                            </w:r>
                          </w:p>
                          <w:p w14:paraId="6D3DC29D" w14:textId="77777777" w:rsidR="009F4A1D" w:rsidRPr="001E6B35" w:rsidRDefault="009F4A1D" w:rsidP="00DC1919">
                            <w:pPr>
                              <w:spacing w:after="0" w:line="200" w:lineRule="exact"/>
                              <w:rPr>
                                <w:sz w:val="16"/>
                              </w:rPr>
                            </w:pPr>
                            <w:r w:rsidRPr="001E6B35">
                              <w:rPr>
                                <w:sz w:val="16"/>
                              </w:rPr>
                              <w:t xml:space="preserve">Title of the author lorem ipsum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dolor</w:t>
                            </w:r>
                            <w:proofErr w:type="spellEnd"/>
                            <w:r w:rsidRPr="001E6B35">
                              <w:rPr>
                                <w:sz w:val="16"/>
                              </w:rPr>
                              <w:t xml:space="preserve"> sit </w:t>
                            </w:r>
                            <w:proofErr w:type="spellStart"/>
                            <w:r w:rsidRPr="001E6B35">
                              <w:rPr>
                                <w:sz w:val="1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51DE" id="Text Box 38" o:spid="_x0000_s1038" type="#_x0000_t202" style="position:absolute;margin-left:-5.3pt;margin-top:702.15pt;width:152.9pt;height:4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" filled="f" stroked="f">
                <v:textbox>
                  <w:txbxContent>
                    <w:p w14:paraId="6CAABDBC" w14:textId="77777777" w:rsidR="009F4A1D" w:rsidRPr="001E6B35" w:rsidRDefault="009F4A1D" w:rsidP="009F4A1D">
                      <w:pPr>
                        <w:pStyle w:val="Title"/>
                        <w:spacing w:after="0"/>
                        <w:rPr>
                          <w:sz w:val="22"/>
                        </w:rPr>
                      </w:pPr>
                      <w:r w:rsidRPr="001E6B35">
                        <w:rPr>
                          <w:sz w:val="22"/>
                        </w:rPr>
                        <w:t>Name Surname</w:t>
                      </w:r>
                    </w:p>
                    <w:p w14:paraId="6D3DC29D" w14:textId="77777777" w:rsidR="009F4A1D" w:rsidRPr="001E6B35" w:rsidRDefault="009F4A1D" w:rsidP="00DC1919">
                      <w:pPr>
                        <w:spacing w:after="0" w:line="200" w:lineRule="exact"/>
                        <w:rPr>
                          <w:sz w:val="16"/>
                        </w:rPr>
                      </w:pPr>
                      <w:r w:rsidRPr="001E6B35">
                        <w:rPr>
                          <w:sz w:val="16"/>
                        </w:rPr>
                        <w:t xml:space="preserve">Title of the author lorem ipsum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dolor</w:t>
                      </w:r>
                      <w:proofErr w:type="spellEnd"/>
                      <w:r w:rsidRPr="001E6B35">
                        <w:rPr>
                          <w:sz w:val="16"/>
                        </w:rPr>
                        <w:t xml:space="preserve"> sit </w:t>
                      </w:r>
                      <w:proofErr w:type="spellStart"/>
                      <w:r w:rsidRPr="001E6B35">
                        <w:rPr>
                          <w:sz w:val="16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A20375">
        <w:br w:type="page"/>
      </w:r>
    </w:p>
    <w:p w14:paraId="2AAB5592" w14:textId="736EEB1D" w:rsidR="00304737" w:rsidRDefault="00A20375" w:rsidP="00A20375">
      <w:pPr>
        <w:pStyle w:val="Heading1"/>
      </w:pPr>
      <w:bookmarkStart w:id="5" w:name="_Toc488320084"/>
      <w:bookmarkStart w:id="6" w:name="_Toc488320317"/>
      <w:bookmarkStart w:id="7" w:name="_Toc488320815"/>
      <w:bookmarkStart w:id="8" w:name="_Toc488320841"/>
      <w:r>
        <w:t>Heading 1</w:t>
      </w:r>
      <w:bookmarkEnd w:id="5"/>
      <w:bookmarkEnd w:id="6"/>
      <w:bookmarkEnd w:id="7"/>
      <w:bookmarkEnd w:id="8"/>
    </w:p>
    <w:p w14:paraId="54BA3FE5" w14:textId="0832209E" w:rsidR="00655B7C" w:rsidRDefault="00655B7C" w:rsidP="00655B7C">
      <w:pPr>
        <w:pStyle w:val="Subtitle"/>
      </w:pPr>
      <w:r>
        <w:t>SUBTITLE</w:t>
      </w:r>
    </w:p>
    <w:p w14:paraId="4758D7C6" w14:textId="77777777" w:rsidR="006948E0" w:rsidRDefault="006948E0" w:rsidP="006948E0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365A989A" w14:textId="77777777" w:rsidR="006948E0" w:rsidRDefault="006948E0" w:rsidP="006948E0">
      <w:proofErr w:type="spellStart"/>
      <w:r w:rsidRPr="00EA1A24">
        <w:t>Excepteur</w:t>
      </w:r>
      <w:proofErr w:type="spellEnd"/>
      <w:r w:rsidRPr="00EA1A24">
        <w:t xml:space="preserve"> </w:t>
      </w:r>
      <w:proofErr w:type="spellStart"/>
      <w:r w:rsidRPr="00EA1A24">
        <w:t>sint</w:t>
      </w:r>
      <w:proofErr w:type="spellEnd"/>
      <w:r w:rsidRPr="00EA1A24">
        <w:t xml:space="preserve"> </w:t>
      </w:r>
      <w:proofErr w:type="spellStart"/>
      <w:r w:rsidRPr="00EA1A24">
        <w:t>occaecat</w:t>
      </w:r>
      <w:proofErr w:type="spellEnd"/>
      <w:r w:rsidRPr="00EA1A24">
        <w:t xml:space="preserve"> </w:t>
      </w:r>
      <w:proofErr w:type="spellStart"/>
      <w:r w:rsidRPr="00EA1A24">
        <w:t>cupidatat</w:t>
      </w:r>
      <w:proofErr w:type="spellEnd"/>
      <w:r w:rsidRPr="00EA1A24">
        <w:t xml:space="preserve"> non </w:t>
      </w:r>
      <w:proofErr w:type="spellStart"/>
      <w:r w:rsidRPr="00EA1A24">
        <w:t>proident</w:t>
      </w:r>
      <w:proofErr w:type="spellEnd"/>
      <w:r w:rsidRPr="00EA1A24">
        <w:t xml:space="preserve">, </w:t>
      </w:r>
      <w:proofErr w:type="spellStart"/>
      <w:r w:rsidRPr="00EA1A24">
        <w:t>sunt</w:t>
      </w:r>
      <w:proofErr w:type="spellEnd"/>
      <w:r w:rsidRPr="00EA1A24">
        <w:t xml:space="preserve"> in culpa qui </w:t>
      </w:r>
      <w:proofErr w:type="spellStart"/>
      <w:r w:rsidRPr="00EA1A24">
        <w:t>officia</w:t>
      </w:r>
      <w:proofErr w:type="spellEnd"/>
      <w:r w:rsidRPr="00EA1A24">
        <w:t xml:space="preserve"> </w:t>
      </w:r>
      <w:proofErr w:type="spellStart"/>
      <w:r w:rsidRPr="00EA1A24">
        <w:t>deserunt</w:t>
      </w:r>
      <w:proofErr w:type="spellEnd"/>
      <w:r w:rsidRPr="00EA1A24">
        <w:t xml:space="preserve"> </w:t>
      </w:r>
      <w:proofErr w:type="spellStart"/>
      <w:r w:rsidRPr="00EA1A24">
        <w:t>mollit</w:t>
      </w:r>
      <w:proofErr w:type="spellEnd"/>
      <w:r w:rsidRPr="00EA1A24">
        <w:t xml:space="preserve"> </w:t>
      </w:r>
      <w:proofErr w:type="spellStart"/>
      <w:r w:rsidRPr="00EA1A24">
        <w:t>anim</w:t>
      </w:r>
      <w:proofErr w:type="spellEnd"/>
      <w:r w:rsidRPr="00EA1A24">
        <w:t xml:space="preserve"> id </w:t>
      </w:r>
      <w:proofErr w:type="spellStart"/>
      <w:r w:rsidRPr="00EA1A24">
        <w:t>est</w:t>
      </w:r>
      <w:proofErr w:type="spellEnd"/>
      <w:r w:rsidRPr="00EA1A24">
        <w:t xml:space="preserve"> </w:t>
      </w:r>
      <w:proofErr w:type="spellStart"/>
      <w:r w:rsidRPr="00EA1A24">
        <w:t>laborum</w:t>
      </w:r>
      <w:proofErr w:type="spellEnd"/>
      <w:r w:rsidRPr="00EA1A24">
        <w:t xml:space="preserve">.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perspiciatis</w:t>
      </w:r>
      <w:proofErr w:type="spellEnd"/>
      <w:r w:rsidRPr="00EA1A24">
        <w:t xml:space="preserve"> </w:t>
      </w:r>
      <w:proofErr w:type="spellStart"/>
      <w:r w:rsidRPr="00EA1A24">
        <w:t>unde</w:t>
      </w:r>
      <w:proofErr w:type="spellEnd"/>
      <w:r w:rsidRPr="00EA1A24">
        <w:t xml:space="preserve"> </w:t>
      </w:r>
      <w:proofErr w:type="spellStart"/>
      <w:r w:rsidRPr="00EA1A24">
        <w:t>omnis</w:t>
      </w:r>
      <w:proofErr w:type="spellEnd"/>
      <w:r w:rsidRPr="00EA1A24">
        <w:t xml:space="preserve"> </w:t>
      </w:r>
      <w:proofErr w:type="spellStart"/>
      <w:r w:rsidRPr="00EA1A24">
        <w:t>iste</w:t>
      </w:r>
      <w:proofErr w:type="spellEnd"/>
      <w:r w:rsidRPr="00EA1A24">
        <w:t xml:space="preserve"> </w:t>
      </w:r>
      <w:proofErr w:type="spellStart"/>
      <w:r w:rsidRPr="00EA1A24">
        <w:t>natus</w:t>
      </w:r>
      <w:proofErr w:type="spellEnd"/>
      <w:r w:rsidRPr="00EA1A24">
        <w:t xml:space="preserve"> error sit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accusantium</w:t>
      </w:r>
      <w:proofErr w:type="spellEnd"/>
      <w:r w:rsidRPr="00EA1A24">
        <w:t xml:space="preserve"> </w:t>
      </w:r>
      <w:proofErr w:type="spellStart"/>
      <w:r w:rsidRPr="00EA1A24">
        <w:t>doloremque</w:t>
      </w:r>
      <w:proofErr w:type="spellEnd"/>
      <w:r w:rsidRPr="00EA1A24">
        <w:t xml:space="preserve"> </w:t>
      </w:r>
      <w:proofErr w:type="spellStart"/>
      <w:r w:rsidRPr="00EA1A24">
        <w:t>laudantium</w:t>
      </w:r>
      <w:proofErr w:type="spellEnd"/>
      <w:r w:rsidRPr="00EA1A24">
        <w:t xml:space="preserve">, </w:t>
      </w:r>
      <w:proofErr w:type="spellStart"/>
      <w:r w:rsidRPr="00EA1A24">
        <w:t>totam</w:t>
      </w:r>
      <w:proofErr w:type="spellEnd"/>
      <w:r w:rsidRPr="00EA1A24">
        <w:t xml:space="preserve"> rem </w:t>
      </w:r>
      <w:proofErr w:type="spellStart"/>
      <w:r w:rsidRPr="00EA1A24">
        <w:t>aperiam</w:t>
      </w:r>
      <w:proofErr w:type="spellEnd"/>
      <w:r w:rsidRPr="00EA1A24">
        <w:t xml:space="preserve">, </w:t>
      </w:r>
      <w:proofErr w:type="spellStart"/>
      <w:r w:rsidRPr="00EA1A24">
        <w:t>eaque</w:t>
      </w:r>
      <w:proofErr w:type="spellEnd"/>
      <w:r w:rsidRPr="00EA1A24">
        <w:t xml:space="preserve"> </w:t>
      </w:r>
      <w:proofErr w:type="spellStart"/>
      <w:r w:rsidRPr="00EA1A24">
        <w:t>ipsa</w:t>
      </w:r>
      <w:proofErr w:type="spellEnd"/>
      <w:r w:rsidRPr="00EA1A24">
        <w:t xml:space="preserve"> quae ab </w:t>
      </w:r>
      <w:proofErr w:type="spellStart"/>
      <w:r w:rsidRPr="00EA1A24">
        <w:t>illo</w:t>
      </w:r>
      <w:proofErr w:type="spellEnd"/>
      <w:r w:rsidRPr="00EA1A24">
        <w:t xml:space="preserve"> </w:t>
      </w:r>
      <w:proofErr w:type="spellStart"/>
      <w:r w:rsidRPr="00EA1A24">
        <w:t>inventore</w:t>
      </w:r>
      <w:proofErr w:type="spellEnd"/>
      <w:r w:rsidRPr="00EA1A24">
        <w:t xml:space="preserve"> </w:t>
      </w:r>
      <w:proofErr w:type="spellStart"/>
      <w:r w:rsidRPr="00EA1A24">
        <w:t>veritatis</w:t>
      </w:r>
      <w:proofErr w:type="spellEnd"/>
      <w:r w:rsidRPr="00EA1A24">
        <w:t xml:space="preserve"> et quasi </w:t>
      </w:r>
      <w:proofErr w:type="spellStart"/>
      <w:r w:rsidRPr="00EA1A24">
        <w:t>architecto</w:t>
      </w:r>
      <w:proofErr w:type="spellEnd"/>
      <w:r w:rsidRPr="00EA1A24">
        <w:t xml:space="preserve"> </w:t>
      </w:r>
      <w:proofErr w:type="spellStart"/>
      <w:r w:rsidRPr="00EA1A24">
        <w:t>beatae</w:t>
      </w:r>
      <w:proofErr w:type="spellEnd"/>
      <w:r w:rsidRPr="00EA1A24">
        <w:t xml:space="preserve"> vitae dicta </w:t>
      </w:r>
      <w:proofErr w:type="spellStart"/>
      <w:r w:rsidRPr="00EA1A24">
        <w:t>sunt</w:t>
      </w:r>
      <w:proofErr w:type="spellEnd"/>
      <w:r w:rsidRPr="00EA1A24">
        <w:t xml:space="preserve"> </w:t>
      </w:r>
      <w:proofErr w:type="spellStart"/>
      <w:r w:rsidRPr="00EA1A24">
        <w:t>explicabo</w:t>
      </w:r>
      <w:proofErr w:type="spellEnd"/>
      <w:r w:rsidRPr="00EA1A24">
        <w:t xml:space="preserve">. Nemo </w:t>
      </w:r>
      <w:proofErr w:type="spellStart"/>
      <w:r w:rsidRPr="00EA1A24">
        <w:t>enim</w:t>
      </w:r>
      <w:proofErr w:type="spellEnd"/>
      <w:r w:rsidRPr="00EA1A24">
        <w:t xml:space="preserve"> </w:t>
      </w:r>
      <w:proofErr w:type="spellStart"/>
      <w:r w:rsidRPr="00EA1A24">
        <w:t>ipsam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voluptas</w:t>
      </w:r>
      <w:proofErr w:type="spellEnd"/>
      <w:r w:rsidRPr="00EA1A24">
        <w:t xml:space="preserve"> sit </w:t>
      </w:r>
      <w:proofErr w:type="spellStart"/>
      <w:r w:rsidRPr="00EA1A24">
        <w:t>aspernatur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</w:t>
      </w:r>
      <w:proofErr w:type="spellStart"/>
      <w:r w:rsidRPr="00EA1A24">
        <w:t>odit</w:t>
      </w:r>
      <w:proofErr w:type="spellEnd"/>
      <w:r w:rsidRPr="00EA1A24">
        <w:t xml:space="preserve"> </w:t>
      </w:r>
      <w:proofErr w:type="spellStart"/>
      <w:r w:rsidRPr="00EA1A24">
        <w:t>aut</w:t>
      </w:r>
      <w:proofErr w:type="spellEnd"/>
      <w:r w:rsidRPr="00EA1A24">
        <w:t xml:space="preserve"> fugit, </w:t>
      </w:r>
      <w:proofErr w:type="spellStart"/>
      <w:r w:rsidRPr="00EA1A24">
        <w:t>sed</w:t>
      </w:r>
      <w:proofErr w:type="spellEnd"/>
      <w:r w:rsidRPr="00EA1A24">
        <w:t xml:space="preserve"> </w:t>
      </w:r>
      <w:proofErr w:type="spellStart"/>
      <w:r w:rsidRPr="00EA1A24">
        <w:t>quia</w:t>
      </w:r>
      <w:proofErr w:type="spellEnd"/>
      <w:r w:rsidRPr="00EA1A24">
        <w:t xml:space="preserve"> </w:t>
      </w:r>
      <w:proofErr w:type="spellStart"/>
      <w:r w:rsidRPr="00EA1A24">
        <w:t>consequuntur</w:t>
      </w:r>
      <w:proofErr w:type="spellEnd"/>
      <w:r w:rsidRPr="00EA1A24">
        <w:t xml:space="preserve"> </w:t>
      </w:r>
      <w:proofErr w:type="spellStart"/>
      <w:r w:rsidRPr="00EA1A24">
        <w:t>magni</w:t>
      </w:r>
      <w:proofErr w:type="spellEnd"/>
      <w:r w:rsidRPr="00EA1A24">
        <w:t xml:space="preserve"> </w:t>
      </w:r>
      <w:proofErr w:type="spellStart"/>
      <w:r w:rsidRPr="00EA1A24">
        <w:t>dolores</w:t>
      </w:r>
      <w:proofErr w:type="spellEnd"/>
      <w:r w:rsidRPr="00EA1A24">
        <w:t xml:space="preserve"> </w:t>
      </w:r>
      <w:proofErr w:type="spellStart"/>
      <w:r w:rsidRPr="00EA1A24">
        <w:t>eos</w:t>
      </w:r>
      <w:proofErr w:type="spellEnd"/>
      <w:r w:rsidRPr="00EA1A24">
        <w:t xml:space="preserve"> qui </w:t>
      </w:r>
      <w:proofErr w:type="spellStart"/>
      <w:r w:rsidRPr="00EA1A24">
        <w:t>ratione</w:t>
      </w:r>
      <w:proofErr w:type="spellEnd"/>
      <w:r w:rsidRPr="00EA1A24">
        <w:t xml:space="preserve"> </w:t>
      </w:r>
      <w:proofErr w:type="spellStart"/>
      <w:r w:rsidRPr="00EA1A24">
        <w:t>voluptatem</w:t>
      </w:r>
      <w:proofErr w:type="spellEnd"/>
      <w:r w:rsidRPr="00EA1A24">
        <w:t xml:space="preserve"> </w:t>
      </w:r>
      <w:proofErr w:type="spellStart"/>
      <w:r w:rsidRPr="00EA1A24">
        <w:t>sequi</w:t>
      </w:r>
      <w:proofErr w:type="spellEnd"/>
      <w:r w:rsidRPr="00EA1A24">
        <w:t xml:space="preserve"> </w:t>
      </w:r>
      <w:proofErr w:type="spellStart"/>
      <w:r w:rsidRPr="00EA1A24">
        <w:t>nesciunt</w:t>
      </w:r>
      <w:proofErr w:type="spellEnd"/>
      <w:r w:rsidRPr="00EA1A24">
        <w:t xml:space="preserve">. </w:t>
      </w:r>
      <w:proofErr w:type="spellStart"/>
      <w:r w:rsidRPr="00EA1A24">
        <w:t>Neque</w:t>
      </w:r>
      <w:proofErr w:type="spellEnd"/>
      <w:r w:rsidRPr="00EA1A24">
        <w:t xml:space="preserve"> </w:t>
      </w:r>
      <w:proofErr w:type="spellStart"/>
      <w:r w:rsidRPr="00EA1A24">
        <w:t>porro</w:t>
      </w:r>
      <w:proofErr w:type="spellEnd"/>
      <w:r w:rsidRPr="00EA1A24">
        <w:t xml:space="preserve"> </w:t>
      </w:r>
      <w:proofErr w:type="spellStart"/>
      <w:r w:rsidRPr="00EA1A24">
        <w:t>quisquam</w:t>
      </w:r>
      <w:proofErr w:type="spellEnd"/>
      <w:r w:rsidRPr="00EA1A24">
        <w:t xml:space="preserve"> </w:t>
      </w:r>
      <w:proofErr w:type="spellStart"/>
      <w:r w:rsidRPr="00EA1A24">
        <w:t>est</w:t>
      </w:r>
      <w:proofErr w:type="spellEnd"/>
      <w:r w:rsidRPr="00EA1A24">
        <w:t xml:space="preserve">, qui </w:t>
      </w:r>
      <w:proofErr w:type="spellStart"/>
      <w:r w:rsidRPr="00EA1A24">
        <w:t>dolorem</w:t>
      </w:r>
      <w:proofErr w:type="spellEnd"/>
      <w:r w:rsidRPr="00EA1A24">
        <w:t xml:space="preserve"> ipsum </w:t>
      </w:r>
      <w:proofErr w:type="spellStart"/>
      <w:r w:rsidRPr="00EA1A24">
        <w:t>quia</w:t>
      </w:r>
      <w:proofErr w:type="spellEnd"/>
      <w:r w:rsidRPr="00EA1A24">
        <w:t>.</w:t>
      </w:r>
    </w:p>
    <w:p w14:paraId="145044D4" w14:textId="77777777" w:rsidR="001F6568" w:rsidRDefault="006948E0" w:rsidP="001F6568">
      <w:r w:rsidRPr="00EA1A24">
        <w:t xml:space="preserve">Lorem ipsum </w:t>
      </w:r>
      <w:proofErr w:type="spellStart"/>
      <w:r w:rsidRPr="00EA1A24">
        <w:t>dolor</w:t>
      </w:r>
      <w:proofErr w:type="spellEnd"/>
      <w:r w:rsidRPr="00EA1A24">
        <w:t xml:space="preserve"> sit </w:t>
      </w:r>
      <w:proofErr w:type="spellStart"/>
      <w:r w:rsidRPr="00EA1A24">
        <w:t>amet</w:t>
      </w:r>
      <w:proofErr w:type="spellEnd"/>
      <w:r w:rsidRPr="00EA1A24">
        <w:t xml:space="preserve">,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>
        <w:rPr>
          <w:rStyle w:val="FootnoteReference"/>
        </w:rPr>
        <w:footnoteReference w:id="4"/>
      </w:r>
      <w:r w:rsidRPr="00EA1A24">
        <w:t xml:space="preserve">. </w:t>
      </w:r>
      <w:proofErr w:type="spellStart"/>
      <w:r w:rsidRPr="00EA1A24">
        <w:t>Duis</w:t>
      </w:r>
      <w:proofErr w:type="spellEnd"/>
      <w:r w:rsidRPr="00EA1A24">
        <w:t xml:space="preserve"> </w:t>
      </w:r>
      <w:proofErr w:type="spellStart"/>
      <w:r w:rsidRPr="00EA1A24">
        <w:t>aute</w:t>
      </w:r>
      <w:proofErr w:type="spellEnd"/>
      <w:r w:rsidRPr="00EA1A24">
        <w:t xml:space="preserve"> </w:t>
      </w:r>
      <w:proofErr w:type="spellStart"/>
      <w:r w:rsidRPr="00EA1A24">
        <w:t>irure</w:t>
      </w:r>
      <w:proofErr w:type="spellEnd"/>
      <w:r w:rsidRPr="00EA1A24">
        <w:t xml:space="preserve"> </w:t>
      </w:r>
      <w:proofErr w:type="spellStart"/>
      <w:r w:rsidRPr="00EA1A24">
        <w:t>dolor</w:t>
      </w:r>
      <w:proofErr w:type="spellEnd"/>
      <w:r w:rsidRPr="00EA1A24">
        <w:t xml:space="preserve"> in </w:t>
      </w:r>
      <w:proofErr w:type="spellStart"/>
      <w:r w:rsidRPr="00EA1A24">
        <w:t>reprehenderit</w:t>
      </w:r>
      <w:proofErr w:type="spellEnd"/>
      <w:r w:rsidRPr="00EA1A24">
        <w:t xml:space="preserve"> in </w:t>
      </w:r>
      <w:proofErr w:type="spellStart"/>
      <w:r w:rsidRPr="00EA1A24">
        <w:t>voluptate</w:t>
      </w:r>
      <w:proofErr w:type="spellEnd"/>
      <w:r w:rsidRPr="00EA1A24">
        <w:t xml:space="preserve"> </w:t>
      </w:r>
      <w:proofErr w:type="spellStart"/>
      <w:r w:rsidRPr="00EA1A24">
        <w:t>velit</w:t>
      </w:r>
      <w:proofErr w:type="spellEnd"/>
      <w:r w:rsidRPr="00EA1A24">
        <w:t xml:space="preserve"> </w:t>
      </w:r>
      <w:proofErr w:type="spellStart"/>
      <w:r w:rsidRPr="00EA1A24">
        <w:t>esse</w:t>
      </w:r>
      <w:proofErr w:type="spellEnd"/>
      <w:r w:rsidRPr="00EA1A24">
        <w:t xml:space="preserve"> </w:t>
      </w:r>
      <w:proofErr w:type="spellStart"/>
      <w:r w:rsidRPr="00EA1A24">
        <w:t>cillum</w:t>
      </w:r>
      <w:proofErr w:type="spellEnd"/>
      <w:r w:rsidRPr="00EA1A24">
        <w:t xml:space="preserve"> </w:t>
      </w:r>
      <w:proofErr w:type="spellStart"/>
      <w:r w:rsidRPr="00EA1A24">
        <w:t>d</w:t>
      </w:r>
      <w:r w:rsidR="001F6568">
        <w:t>olore</w:t>
      </w:r>
      <w:proofErr w:type="spellEnd"/>
      <w:r w:rsidR="001F6568">
        <w:t xml:space="preserve"> </w:t>
      </w:r>
      <w:proofErr w:type="spellStart"/>
      <w:r w:rsidR="001F6568">
        <w:t>eu</w:t>
      </w:r>
      <w:proofErr w:type="spellEnd"/>
      <w:r w:rsidR="001F6568">
        <w:t xml:space="preserve"> </w:t>
      </w:r>
      <w:proofErr w:type="spellStart"/>
      <w:r w:rsidR="001F6568">
        <w:t>fugiat</w:t>
      </w:r>
      <w:proofErr w:type="spellEnd"/>
      <w:r w:rsidR="001F6568">
        <w:t xml:space="preserve"> </w:t>
      </w:r>
      <w:proofErr w:type="spellStart"/>
      <w:r w:rsidR="001F6568">
        <w:t>nulla</w:t>
      </w:r>
      <w:proofErr w:type="spellEnd"/>
      <w:r w:rsidR="001F6568">
        <w:t xml:space="preserve"> </w:t>
      </w:r>
      <w:proofErr w:type="spellStart"/>
      <w:r w:rsidR="001F6568">
        <w:t>pariatur</w:t>
      </w:r>
      <w:proofErr w:type="spellEnd"/>
      <w:r w:rsidR="001F6568">
        <w:t>.</w:t>
      </w:r>
    </w:p>
    <w:p w14:paraId="312B399B" w14:textId="666D3674" w:rsidR="00F8423C" w:rsidRDefault="00F8423C" w:rsidP="001F6568">
      <w:pPr>
        <w:pStyle w:val="BodyTextFirstIndent"/>
      </w:pPr>
      <w:r>
        <w:t>Example of bulleted text</w:t>
      </w:r>
    </w:p>
    <w:p w14:paraId="7AF3196D" w14:textId="77777777" w:rsidR="001F6568" w:rsidRDefault="001F6568" w:rsidP="001F6568">
      <w:pPr>
        <w:pStyle w:val="BodyTextFirstIndent"/>
      </w:pPr>
      <w:r>
        <w:t>Example of bulleted text</w:t>
      </w:r>
    </w:p>
    <w:p w14:paraId="56E9AA4D" w14:textId="77777777" w:rsidR="001F6568" w:rsidRDefault="001F6568" w:rsidP="001F6568">
      <w:pPr>
        <w:pStyle w:val="BodyTextFirstIndent"/>
        <w:numPr>
          <w:ilvl w:val="0"/>
          <w:numId w:val="0"/>
        </w:numPr>
      </w:pPr>
    </w:p>
    <w:p w14:paraId="584F72C7" w14:textId="2708D5DE" w:rsidR="001F6568" w:rsidRPr="001F6568" w:rsidRDefault="001F6568" w:rsidP="001F6568">
      <w:pPr>
        <w:pStyle w:val="Heading2"/>
      </w:pPr>
      <w:r w:rsidRPr="001F6568">
        <w:t>Heading 2</w:t>
      </w:r>
    </w:p>
    <w:p w14:paraId="48A01375" w14:textId="77777777" w:rsidR="001F6568" w:rsidRDefault="001F6568" w:rsidP="001F6568">
      <w:r w:rsidRPr="00DD5921">
        <w:t xml:space="preserve">Lorem ipsum </w:t>
      </w:r>
      <w:proofErr w:type="spellStart"/>
      <w:r w:rsidRPr="00DD5921">
        <w:t>dolor</w:t>
      </w:r>
      <w:proofErr w:type="spellEnd"/>
      <w:r w:rsidRPr="00DD5921">
        <w:t xml:space="preserve"> sit </w:t>
      </w:r>
      <w:proofErr w:type="spellStart"/>
      <w:r w:rsidRPr="00DD5921">
        <w:t>amet</w:t>
      </w:r>
      <w:proofErr w:type="spellEnd"/>
      <w:r>
        <w:t xml:space="preserve"> </w:t>
      </w:r>
      <w:proofErr w:type="spellStart"/>
      <w:r w:rsidRPr="00EA1A24">
        <w:t>consectetur</w:t>
      </w:r>
      <w:proofErr w:type="spellEnd"/>
      <w:r w:rsidRPr="00EA1A24">
        <w:t xml:space="preserve"> </w:t>
      </w:r>
      <w:proofErr w:type="spellStart"/>
      <w:r w:rsidRPr="00EA1A24">
        <w:t>adipisicing</w:t>
      </w:r>
      <w:proofErr w:type="spellEnd"/>
      <w:r w:rsidRPr="00EA1A24">
        <w:t xml:space="preserve"> </w:t>
      </w:r>
      <w:proofErr w:type="spellStart"/>
      <w:r w:rsidRPr="00EA1A24">
        <w:t>elit</w:t>
      </w:r>
      <w:proofErr w:type="spellEnd"/>
      <w:r w:rsidRPr="00EA1A24">
        <w:t xml:space="preserve">, </w:t>
      </w:r>
      <w:proofErr w:type="spellStart"/>
      <w:r w:rsidRPr="00EA1A24">
        <w:t>sed</w:t>
      </w:r>
      <w:proofErr w:type="spellEnd"/>
      <w:r w:rsidRPr="00EA1A24">
        <w:t xml:space="preserve"> do </w:t>
      </w:r>
      <w:proofErr w:type="spellStart"/>
      <w:r w:rsidRPr="00EA1A24">
        <w:t>eiusmod</w:t>
      </w:r>
      <w:proofErr w:type="spellEnd"/>
      <w:r w:rsidRPr="00EA1A24">
        <w:t xml:space="preserve"> </w:t>
      </w:r>
      <w:proofErr w:type="spellStart"/>
      <w:r w:rsidRPr="00EA1A24">
        <w:t>tempor</w:t>
      </w:r>
      <w:proofErr w:type="spellEnd"/>
      <w:r w:rsidRPr="00EA1A24">
        <w:t xml:space="preserve"> </w:t>
      </w:r>
      <w:proofErr w:type="spellStart"/>
      <w:r w:rsidRPr="00EA1A24">
        <w:t>incididunt</w:t>
      </w:r>
      <w:proofErr w:type="spellEnd"/>
      <w:r w:rsidRPr="00EA1A24">
        <w:t xml:space="preserve">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labore</w:t>
      </w:r>
      <w:proofErr w:type="spellEnd"/>
      <w:r w:rsidRPr="00EA1A24">
        <w:t xml:space="preserve"> et </w:t>
      </w:r>
      <w:proofErr w:type="spellStart"/>
      <w:r w:rsidRPr="00EA1A24">
        <w:t>dolore</w:t>
      </w:r>
      <w:proofErr w:type="spellEnd"/>
      <w:r w:rsidRPr="00EA1A24">
        <w:t xml:space="preserve"> magna </w:t>
      </w:r>
      <w:proofErr w:type="spellStart"/>
      <w:r w:rsidRPr="00EA1A24">
        <w:t>aliqua</w:t>
      </w:r>
      <w:proofErr w:type="spellEnd"/>
      <w:r w:rsidRPr="00EA1A24">
        <w:t xml:space="preserve">.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enim</w:t>
      </w:r>
      <w:proofErr w:type="spellEnd"/>
      <w:r w:rsidRPr="00EA1A24">
        <w:t xml:space="preserve"> ad minim </w:t>
      </w:r>
      <w:proofErr w:type="spellStart"/>
      <w:r w:rsidRPr="00EA1A24">
        <w:t>veniam</w:t>
      </w:r>
      <w:proofErr w:type="spellEnd"/>
      <w:r w:rsidRPr="00EA1A24">
        <w:t xml:space="preserve">, </w:t>
      </w:r>
      <w:proofErr w:type="spellStart"/>
      <w:r w:rsidRPr="00EA1A24">
        <w:t>quis</w:t>
      </w:r>
      <w:proofErr w:type="spellEnd"/>
      <w:r w:rsidRPr="00EA1A24">
        <w:t xml:space="preserve"> </w:t>
      </w:r>
      <w:proofErr w:type="spellStart"/>
      <w:r w:rsidRPr="00EA1A24">
        <w:t>nostrud</w:t>
      </w:r>
      <w:proofErr w:type="spellEnd"/>
      <w:r w:rsidRPr="00EA1A24">
        <w:t xml:space="preserve"> exercitation </w:t>
      </w:r>
      <w:proofErr w:type="spellStart"/>
      <w:r w:rsidRPr="00EA1A24">
        <w:t>ullamco</w:t>
      </w:r>
      <w:proofErr w:type="spellEnd"/>
      <w:r w:rsidRPr="00EA1A24">
        <w:t xml:space="preserve"> </w:t>
      </w:r>
      <w:proofErr w:type="spellStart"/>
      <w:r w:rsidRPr="00EA1A24">
        <w:t>laboris</w:t>
      </w:r>
      <w:proofErr w:type="spellEnd"/>
      <w:r w:rsidRPr="00EA1A24">
        <w:t xml:space="preserve"> nisi </w:t>
      </w:r>
      <w:proofErr w:type="spellStart"/>
      <w:r w:rsidRPr="00EA1A24">
        <w:t>ut</w:t>
      </w:r>
      <w:proofErr w:type="spellEnd"/>
      <w:r w:rsidRPr="00EA1A24">
        <w:t xml:space="preserve"> </w:t>
      </w:r>
      <w:proofErr w:type="spellStart"/>
      <w:r w:rsidRPr="00EA1A24">
        <w:t>aliquip</w:t>
      </w:r>
      <w:proofErr w:type="spellEnd"/>
      <w:r w:rsidRPr="00EA1A24">
        <w:t xml:space="preserve"> ex </w:t>
      </w:r>
      <w:proofErr w:type="spellStart"/>
      <w:r w:rsidRPr="00EA1A24">
        <w:t>ea</w:t>
      </w:r>
      <w:proofErr w:type="spellEnd"/>
      <w:r w:rsidRPr="00EA1A24">
        <w:t xml:space="preserve"> </w:t>
      </w:r>
      <w:proofErr w:type="spellStart"/>
      <w:r w:rsidRPr="00EA1A24">
        <w:t>commodo</w:t>
      </w:r>
      <w:proofErr w:type="spellEnd"/>
      <w:r w:rsidRPr="00EA1A24">
        <w:t xml:space="preserve"> </w:t>
      </w:r>
      <w:proofErr w:type="spellStart"/>
      <w:r w:rsidRPr="00EA1A24">
        <w:t>consequat</w:t>
      </w:r>
      <w:proofErr w:type="spellEnd"/>
      <w:r w:rsidRPr="00EA1A24">
        <w:t xml:space="preserve">. </w:t>
      </w:r>
    </w:p>
    <w:p w14:paraId="62E92BBA" w14:textId="77777777" w:rsidR="001F6568" w:rsidRPr="006948E0" w:rsidRDefault="001F6568" w:rsidP="006948E0"/>
    <w:p w14:paraId="0F7DDA10" w14:textId="77777777" w:rsidR="00631EC5" w:rsidRDefault="00631EC5" w:rsidP="00631EC5"/>
    <w:p w14:paraId="6A235926" w14:textId="77777777" w:rsidR="00631EC5" w:rsidRPr="00631EC5" w:rsidRDefault="00631EC5" w:rsidP="00631EC5">
      <w:pPr>
        <w:pStyle w:val="TOC2"/>
      </w:pPr>
    </w:p>
    <w:sectPr w:rsidR="00631EC5" w:rsidRPr="00631EC5" w:rsidSect="008A124B">
      <w:headerReference w:type="even" r:id="rId17"/>
      <w:headerReference w:type="default" r:id="rId18"/>
      <w:footerReference w:type="default" r:id="rId19"/>
      <w:pgSz w:w="11900" w:h="16840"/>
      <w:pgMar w:top="1771" w:right="1440" w:bottom="1257" w:left="1440" w:header="90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D398F" w14:textId="77777777" w:rsidR="008B1B54" w:rsidRDefault="008B1B54" w:rsidP="00F536A0">
      <w:pPr>
        <w:spacing w:after="0"/>
      </w:pPr>
      <w:r>
        <w:separator/>
      </w:r>
    </w:p>
  </w:endnote>
  <w:endnote w:type="continuationSeparator" w:id="0">
    <w:p w14:paraId="2134E66B" w14:textId="77777777" w:rsidR="008B1B54" w:rsidRDefault="008B1B54" w:rsidP="00F536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verpass Light">
    <w:panose1 w:val="00000400000000000000"/>
    <w:charset w:val="00"/>
    <w:family w:val="auto"/>
    <w:pitch w:val="variable"/>
    <w:sig w:usb0="00000003" w:usb1="00000020" w:usb2="00000000" w:usb3="00000000" w:csb0="00000093" w:csb1="00000000"/>
  </w:font>
  <w:font w:name="Overpass SemiBold">
    <w:panose1 w:val="00000700000000000000"/>
    <w:charset w:val="00"/>
    <w:family w:val="auto"/>
    <w:pitch w:val="variable"/>
    <w:sig w:usb0="00000003" w:usb1="00000020" w:usb2="00000000" w:usb3="00000000" w:csb0="00000093" w:csb1="00000000"/>
  </w:font>
  <w:font w:name="Overpass">
    <w:panose1 w:val="00000500000000000000"/>
    <w:charset w:val="00"/>
    <w:family w:val="auto"/>
    <w:pitch w:val="variable"/>
    <w:sig w:usb0="00000003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3" w:usb1="00000020" w:usb2="00000000" w:usb3="00000000" w:csb0="000000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C15D2" w14:textId="001290DD" w:rsidR="00F536A0" w:rsidRPr="0094209F" w:rsidRDefault="00B92B15" w:rsidP="00E92335">
    <w:pPr>
      <w:pStyle w:val="Footer"/>
      <w:rPr>
        <w:lang w:val="nl-B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6A31BD" wp14:editId="3ADDEAAF">
              <wp:simplePos x="0" y="0"/>
              <wp:positionH relativeFrom="column">
                <wp:posOffset>1501987</wp:posOffset>
              </wp:positionH>
              <wp:positionV relativeFrom="paragraph">
                <wp:posOffset>-154940</wp:posOffset>
              </wp:positionV>
              <wp:extent cx="1489075" cy="4445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907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592EB" w14:textId="77777777" w:rsidR="00350590" w:rsidRPr="00304737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04737">
                            <w:rPr>
                              <w:lang w:val="nl-BE"/>
                            </w:rPr>
                            <w:t>Square de Meeus, 23</w:t>
                          </w:r>
                        </w:p>
                        <w:p w14:paraId="3A2DB945" w14:textId="219B3319" w:rsidR="00350590" w:rsidRPr="00350590" w:rsidRDefault="00350590" w:rsidP="00E92335">
                          <w:pPr>
                            <w:pStyle w:val="Footer"/>
                            <w:rPr>
                              <w:lang w:val="nl-BE"/>
                            </w:rPr>
                          </w:pPr>
                          <w:r w:rsidRPr="00350590">
                            <w:rPr>
                              <w:lang w:val="nl-BE"/>
                            </w:rPr>
                            <w:t>1000 Brussels</w:t>
                          </w:r>
                          <w:r w:rsidR="00416FAB">
                            <w:rPr>
                              <w:lang w:val="nl-BE"/>
                            </w:rPr>
                            <w:t xml:space="preserve">, </w:t>
                          </w:r>
                          <w:r w:rsidRPr="00350590">
                            <w:rPr>
                              <w:lang w:val="nl-BE"/>
                            </w:rPr>
                            <w:t>Belgium</w:t>
                          </w:r>
                        </w:p>
                        <w:p w14:paraId="07294E28" w14:textId="77777777" w:rsidR="00350590" w:rsidRPr="00350590" w:rsidRDefault="00350590" w:rsidP="004F5449">
                          <w:pPr>
                            <w:spacing w:after="0"/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A31B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118.25pt;margin-top:-12.15pt;width:117.2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" filled="f" stroked="f">
              <v:textbox>
                <w:txbxContent>
                  <w:p w14:paraId="395592EB" w14:textId="77777777" w:rsidR="00350590" w:rsidRPr="00304737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04737">
                      <w:rPr>
                        <w:lang w:val="nl-BE"/>
                      </w:rPr>
                      <w:t>Square de Meeus, 23</w:t>
                    </w:r>
                  </w:p>
                  <w:p w14:paraId="3A2DB945" w14:textId="219B3319" w:rsidR="00350590" w:rsidRPr="00350590" w:rsidRDefault="00350590" w:rsidP="00E92335">
                    <w:pPr>
                      <w:pStyle w:val="Footer"/>
                      <w:rPr>
                        <w:lang w:val="nl-BE"/>
                      </w:rPr>
                    </w:pPr>
                    <w:r w:rsidRPr="00350590">
                      <w:rPr>
                        <w:lang w:val="nl-BE"/>
                      </w:rPr>
                      <w:t>1000 Brussels</w:t>
                    </w:r>
                    <w:r w:rsidR="00416FAB">
                      <w:rPr>
                        <w:lang w:val="nl-BE"/>
                      </w:rPr>
                      <w:t xml:space="preserve">, </w:t>
                    </w:r>
                    <w:r w:rsidRPr="00350590">
                      <w:rPr>
                        <w:lang w:val="nl-BE"/>
                      </w:rPr>
                      <w:t>Belgium</w:t>
                    </w:r>
                  </w:p>
                  <w:p w14:paraId="07294E28" w14:textId="77777777" w:rsidR="00350590" w:rsidRPr="00350590" w:rsidRDefault="00350590" w:rsidP="004F5449">
                    <w:pPr>
                      <w:spacing w:after="0"/>
                      <w:rPr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154D63" wp14:editId="5BA3E9CA">
              <wp:simplePos x="0" y="0"/>
              <wp:positionH relativeFrom="column">
                <wp:posOffset>3135630</wp:posOffset>
              </wp:positionH>
              <wp:positionV relativeFrom="paragraph">
                <wp:posOffset>-154940</wp:posOffset>
              </wp:positionV>
              <wp:extent cx="1420495" cy="444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49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9ECC13" w14:textId="672537E2" w:rsidR="00350590" w:rsidRPr="008729B6" w:rsidRDefault="00416FAB" w:rsidP="00E92335">
                          <w:pPr>
                            <w:pStyle w:val="Footer"/>
                            <w:rPr>
                              <w:lang w:val="nl-BE"/>
                              <w14:numSpacing w14:val="tabular"/>
                            </w:rPr>
                          </w:pPr>
                          <w:r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>T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:lang w:val="nl-BE"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:lang w:val="nl-BE"/>
                              <w14:numSpacing w14:val="tabular"/>
                            </w:rPr>
                            <w:t>+32 (0) 2739 1010</w:t>
                          </w:r>
                          <w:r w:rsidR="00350590" w:rsidRPr="008729B6">
                            <w:rPr>
                              <w:lang w:val="nl-BE"/>
                              <w14:numSpacing w14:val="tabular"/>
                            </w:rPr>
                            <w:br/>
                          </w:r>
                          <w:r w:rsidR="004F5449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>F</w:t>
                          </w:r>
                          <w:r w:rsidR="008729B6" w:rsidRPr="008729B6">
                            <w:rPr>
                              <w:rFonts w:ascii="Overpass SemiBold" w:hAnsi="Overpass SemiBold"/>
                              <w:b/>
                              <w:bCs/>
                              <w14:numSpacing w14:val="tabular"/>
                            </w:rPr>
                            <w:t xml:space="preserve">  </w:t>
                          </w:r>
                          <w:r w:rsidR="004F5449" w:rsidRPr="008729B6">
                            <w:rPr>
                              <w14:numSpacing w14:val="tabular"/>
                            </w:rPr>
                            <w:t xml:space="preserve">+32 (0) 2739 </w:t>
                          </w:r>
                          <w:r w:rsidR="004F5449" w:rsidRPr="008729B6">
                            <w:rPr>
                              <w:rStyle w:val="FooterChar"/>
                              <w14:numSpacing w14:val="tabular"/>
                            </w:rPr>
                            <w:t>1020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54D63" id="Text Box 4" o:spid="_x0000_s1041" type="#_x0000_t202" style="position:absolute;margin-left:246.9pt;margin-top:-12.15pt;width:111.8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" filled="f" stroked="f">
              <v:textbox>
                <w:txbxContent>
                  <w:p w14:paraId="799ECC13" w14:textId="672537E2" w:rsidR="00350590" w:rsidRPr="008729B6" w:rsidRDefault="00416FAB" w:rsidP="00E92335">
                    <w:pPr>
                      <w:pStyle w:val="Footer"/>
                      <w:rPr>
                        <w:lang w:val="nl-BE"/>
                        <w14:numSpacing w14:val="tabular"/>
                      </w:rPr>
                    </w:pPr>
                    <w:r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>T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:lang w:val="nl-BE"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:lang w:val="nl-BE"/>
                        <w14:numSpacing w14:val="tabular"/>
                      </w:rPr>
                      <w:t>+32 (0) 2739 1010</w:t>
                    </w:r>
                    <w:r w:rsidR="00350590" w:rsidRPr="008729B6">
                      <w:rPr>
                        <w:lang w:val="nl-BE"/>
                        <w14:numSpacing w14:val="tabular"/>
                      </w:rPr>
                      <w:br/>
                    </w:r>
                    <w:r w:rsidR="004F5449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>F</w:t>
                    </w:r>
                    <w:r w:rsidR="008729B6" w:rsidRPr="008729B6">
                      <w:rPr>
                        <w:rFonts w:ascii="Overpass SemiBold" w:hAnsi="Overpass SemiBold"/>
                        <w:b/>
                        <w:bCs/>
                        <w14:numSpacing w14:val="tabular"/>
                      </w:rPr>
                      <w:t xml:space="preserve">  </w:t>
                    </w:r>
                    <w:r w:rsidR="004F5449" w:rsidRPr="008729B6">
                      <w:rPr>
                        <w14:numSpacing w14:val="tabular"/>
                      </w:rPr>
                      <w:t xml:space="preserve">+32 (0) 2739 </w:t>
                    </w:r>
                    <w:r w:rsidR="004F5449" w:rsidRPr="008729B6">
                      <w:rPr>
                        <w:rStyle w:val="FooterChar"/>
                        <w14:numSpacing w14:val="tabular"/>
                      </w:rPr>
                      <w:t>1020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A74571" wp14:editId="634C23B5">
              <wp:simplePos x="0" y="0"/>
              <wp:positionH relativeFrom="column">
                <wp:posOffset>4739640</wp:posOffset>
              </wp:positionH>
              <wp:positionV relativeFrom="paragraph">
                <wp:posOffset>-153035</wp:posOffset>
              </wp:positionV>
              <wp:extent cx="1257300" cy="444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8B8B2" w14:textId="6A8B092F" w:rsidR="004F5449" w:rsidRPr="004F5449" w:rsidRDefault="00416FAB" w:rsidP="00E92335">
                          <w:pPr>
                            <w:pStyle w:val="Footer"/>
                          </w:pPr>
                          <w:proofErr w:type="gramStart"/>
                          <w:r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W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www.epra.com</w:t>
                          </w:r>
                          <w:proofErr w:type="gramEnd"/>
                          <w:r w:rsidR="004F5449" w:rsidRPr="004F5449">
                            <w:t xml:space="preserve"> </w:t>
                          </w:r>
                          <w:r w:rsidR="004F5449">
                            <w:br/>
                          </w:r>
                          <w:r w:rsidR="00E92335" w:rsidRPr="00416FAB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>E</w:t>
                          </w:r>
                          <w:r w:rsidR="008729B6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  </w:t>
                          </w:r>
                          <w:r w:rsidR="004F5449" w:rsidRPr="004F5449">
                            <w:t>info@epra</w:t>
                          </w:r>
                          <w:r w:rsidR="00E92335">
                            <w:t>.</w:t>
                          </w:r>
                          <w:r w:rsidR="004F5449" w:rsidRPr="004F5449"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74571" id="Text Box 5" o:spid="_x0000_s1042" type="#_x0000_t202" style="position:absolute;margin-left:373.2pt;margin-top:-12pt;width:99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" filled="f" stroked="f">
              <v:textbox>
                <w:txbxContent>
                  <w:p w14:paraId="0878B8B2" w14:textId="6A8B092F" w:rsidR="004F5449" w:rsidRPr="004F5449" w:rsidRDefault="00416FAB" w:rsidP="00E92335">
                    <w:pPr>
                      <w:pStyle w:val="Footer"/>
                    </w:pPr>
                    <w:proofErr w:type="gramStart"/>
                    <w:r w:rsidRPr="00416FAB">
                      <w:rPr>
                        <w:rFonts w:ascii="Overpass SemiBold" w:hAnsi="Overpass SemiBold"/>
                        <w:b/>
                        <w:bCs/>
                      </w:rPr>
                      <w:t>W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www.epra.com</w:t>
                    </w:r>
                    <w:proofErr w:type="gramEnd"/>
                    <w:r w:rsidR="004F5449" w:rsidRPr="004F5449">
                      <w:t xml:space="preserve"> </w:t>
                    </w:r>
                    <w:r w:rsidR="004F5449">
                      <w:br/>
                    </w:r>
                    <w:r w:rsidR="00E92335" w:rsidRPr="00416FAB">
                      <w:rPr>
                        <w:rFonts w:ascii="Overpass SemiBold" w:hAnsi="Overpass SemiBold"/>
                        <w:b/>
                        <w:bCs/>
                      </w:rPr>
                      <w:t>E</w:t>
                    </w:r>
                    <w:r w:rsidR="008729B6">
                      <w:rPr>
                        <w:rFonts w:ascii="Overpass SemiBold" w:hAnsi="Overpass SemiBold"/>
                        <w:b/>
                        <w:bCs/>
                      </w:rPr>
                      <w:t xml:space="preserve">  </w:t>
                    </w:r>
                    <w:r w:rsidR="004F5449" w:rsidRPr="004F5449">
                      <w:t>info@epra</w:t>
                    </w:r>
                    <w:r w:rsidR="00E92335">
                      <w:t>.</w:t>
                    </w:r>
                    <w:r w:rsidR="004F5449" w:rsidRPr="004F5449">
                      <w:t>com</w:t>
                    </w:r>
                  </w:p>
                </w:txbxContent>
              </v:textbox>
            </v:shape>
          </w:pict>
        </mc:Fallback>
      </mc:AlternateContent>
    </w:r>
    <w:r w:rsidR="00A64EC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F8C001" wp14:editId="49CE193C">
              <wp:simplePos x="0" y="0"/>
              <wp:positionH relativeFrom="column">
                <wp:posOffset>-90684</wp:posOffset>
              </wp:positionH>
              <wp:positionV relativeFrom="paragraph">
                <wp:posOffset>-152725</wp:posOffset>
              </wp:positionV>
              <wp:extent cx="1285119" cy="444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119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66D1BB" w14:textId="67E5F6C1" w:rsidR="00A64EC2" w:rsidRPr="00A64EC2" w:rsidRDefault="00A64EC2" w:rsidP="00A64EC2">
                          <w:pPr>
                            <w:pStyle w:val="Footer"/>
                            <w:rPr>
                              <w:rFonts w:ascii="Overpass SemiBold" w:hAnsi="Overpass SemiBold"/>
                              <w:b/>
                              <w:bCs/>
                            </w:rPr>
                          </w:pP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t xml:space="preserve">European Public </w:t>
                          </w:r>
                          <w:r w:rsidRPr="00A64EC2">
                            <w:rPr>
                              <w:rFonts w:ascii="Overpass SemiBold" w:hAnsi="Overpass SemiBold"/>
                              <w:b/>
                              <w:bCs/>
                            </w:rPr>
                            <w:br/>
                            <w:t>Real Estate Association</w:t>
                          </w:r>
                        </w:p>
                        <w:p w14:paraId="1D88CD00" w14:textId="77777777" w:rsidR="00A64EC2" w:rsidRPr="00A64EC2" w:rsidRDefault="00A64EC2" w:rsidP="00A64EC2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F8C001" id="Text Box 9" o:spid="_x0000_s1043" type="#_x0000_t202" style="position:absolute;margin-left:-7.15pt;margin-top:-12pt;width:101.2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" filled="f" stroked="f">
              <v:textbox>
                <w:txbxContent>
                  <w:p w14:paraId="6266D1BB" w14:textId="67E5F6C1" w:rsidR="00A64EC2" w:rsidRPr="00A64EC2" w:rsidRDefault="00A64EC2" w:rsidP="00A64EC2">
                    <w:pPr>
                      <w:pStyle w:val="Footer"/>
                      <w:rPr>
                        <w:rFonts w:ascii="Overpass SemiBold" w:hAnsi="Overpass SemiBold"/>
                        <w:b/>
                        <w:bCs/>
                      </w:rPr>
                    </w:pP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t xml:space="preserve">European Public </w:t>
                    </w:r>
                    <w:r w:rsidRPr="00A64EC2">
                      <w:rPr>
                        <w:rFonts w:ascii="Overpass SemiBold" w:hAnsi="Overpass SemiBold"/>
                        <w:b/>
                        <w:bCs/>
                      </w:rPr>
                      <w:br/>
                      <w:t>Real Estate Association</w:t>
                    </w:r>
                  </w:p>
                  <w:p w14:paraId="1D88CD00" w14:textId="77777777" w:rsidR="00A64EC2" w:rsidRPr="00A64EC2" w:rsidRDefault="00A64EC2" w:rsidP="00A64EC2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FE525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E0B65" wp14:editId="6191CCDD">
              <wp:simplePos x="0" y="0"/>
              <wp:positionH relativeFrom="column">
                <wp:posOffset>-46355</wp:posOffset>
              </wp:positionH>
              <wp:positionV relativeFrom="paragraph">
                <wp:posOffset>-236220</wp:posOffset>
              </wp:positionV>
              <wp:extent cx="5820223" cy="0"/>
              <wp:effectExtent l="0" t="0" r="222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22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6CFB90" id="Straight Connector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5pt,-18.55pt" to="454.65pt,-1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" strokecolor="#69aaf3" strokeweight="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917D3" w14:textId="77777777" w:rsidR="008B1B54" w:rsidRDefault="008B1B54" w:rsidP="00F536A0">
      <w:pPr>
        <w:spacing w:after="0"/>
      </w:pPr>
      <w:r>
        <w:separator/>
      </w:r>
    </w:p>
  </w:footnote>
  <w:footnote w:type="continuationSeparator" w:id="0">
    <w:p w14:paraId="2ACB3B4C" w14:textId="77777777" w:rsidR="008B1B54" w:rsidRDefault="008B1B54" w:rsidP="00F536A0">
      <w:pPr>
        <w:spacing w:after="0"/>
      </w:pPr>
      <w:r>
        <w:continuationSeparator/>
      </w:r>
    </w:p>
  </w:footnote>
  <w:footnote w:id="1">
    <w:p w14:paraId="6C082925" w14:textId="101F7046" w:rsidR="00046C3A" w:rsidRPr="00655B7C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</w:footnote>
  <w:footnote w:id="2">
    <w:p w14:paraId="04E4BCE5" w14:textId="77777777" w:rsidR="001E0786" w:rsidRPr="001E0786" w:rsidRDefault="001E0786" w:rsidP="001E07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</w:footnote>
  <w:footnote w:id="3">
    <w:p w14:paraId="516E7DB6" w14:textId="7588DD66" w:rsidR="00046C3A" w:rsidRPr="001E0786" w:rsidRDefault="00046C3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0786">
        <w:t>Lorem ipsum example of footnote</w:t>
      </w:r>
    </w:p>
    <w:p w14:paraId="214300AA" w14:textId="77777777" w:rsidR="001E0786" w:rsidRPr="001E0786" w:rsidRDefault="001E0786">
      <w:pPr>
        <w:pStyle w:val="FootnoteText"/>
      </w:pPr>
    </w:p>
    <w:p w14:paraId="1EA275C9" w14:textId="77777777" w:rsidR="00046C3A" w:rsidRPr="001E0786" w:rsidRDefault="00046C3A">
      <w:pPr>
        <w:pStyle w:val="FootnoteText"/>
      </w:pPr>
    </w:p>
  </w:footnote>
  <w:footnote w:id="4">
    <w:p w14:paraId="43AE2278" w14:textId="77777777" w:rsidR="006948E0" w:rsidRDefault="006948E0" w:rsidP="006948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55B7C">
        <w:t>Lorem ipsum example of footnote</w:t>
      </w:r>
    </w:p>
    <w:p w14:paraId="0A6D215A" w14:textId="77777777" w:rsidR="006948E0" w:rsidRDefault="006948E0" w:rsidP="006948E0">
      <w:pPr>
        <w:pStyle w:val="FootnoteText"/>
      </w:pPr>
    </w:p>
    <w:p w14:paraId="17A51F50" w14:textId="77777777" w:rsidR="006948E0" w:rsidRPr="00655B7C" w:rsidRDefault="006948E0" w:rsidP="006948E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3C440" w14:textId="77777777" w:rsidR="001E0786" w:rsidRDefault="001E0786" w:rsidP="007A34A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461195" w14:textId="77777777" w:rsidR="001E0786" w:rsidRDefault="001E0786" w:rsidP="001E078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C682" w14:textId="77777777" w:rsidR="001E0786" w:rsidRDefault="001E0786" w:rsidP="00F8423C">
    <w:pPr>
      <w:pStyle w:val="Header"/>
      <w:framePr w:wrap="none" w:vAnchor="text" w:hAnchor="page" w:x="10970" w:y="-20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3F2A">
      <w:rPr>
        <w:rStyle w:val="PageNumber"/>
        <w:noProof/>
      </w:rPr>
      <w:t>3</w:t>
    </w:r>
    <w:r>
      <w:rPr>
        <w:rStyle w:val="PageNumber"/>
      </w:rPr>
      <w:fldChar w:fldCharType="end"/>
    </w:r>
  </w:p>
  <w:p w14:paraId="4AB9336B" w14:textId="3B8E4EFE" w:rsidR="008729B6" w:rsidRDefault="008A124B" w:rsidP="001E0786">
    <w:pPr>
      <w:pStyle w:val="Header"/>
      <w:tabs>
        <w:tab w:val="clear" w:pos="9360"/>
      </w:tabs>
      <w:ind w:right="360"/>
    </w:pPr>
    <w:r w:rsidRPr="00EA1A24">
      <w:rPr>
        <w:noProof/>
        <w:sz w:val="18"/>
        <w:lang w:eastAsia="en-GB"/>
      </w:rPr>
      <w:drawing>
        <wp:anchor distT="0" distB="0" distL="114300" distR="114300" simplePos="0" relativeHeight="251672576" behindDoc="0" locked="0" layoutInCell="1" allowOverlap="1" wp14:anchorId="33640CC5" wp14:editId="429E27ED">
          <wp:simplePos x="0" y="0"/>
          <wp:positionH relativeFrom="column">
            <wp:posOffset>-420370</wp:posOffset>
          </wp:positionH>
          <wp:positionV relativeFrom="page">
            <wp:posOffset>378726</wp:posOffset>
          </wp:positionV>
          <wp:extent cx="1315266" cy="343747"/>
          <wp:effectExtent l="0" t="0" r="5715" b="12065"/>
          <wp:wrapNone/>
          <wp:docPr id="13" name="Picture 13" descr="/Volumes/production/Projects/EPRA/2016-12 - Branding/3. Proposals/Logo research/EPRA logo/Horizontal lockup/with baseline/png/EPRA-logo-horizontal-lockup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duction/Projects/EPRA/2016-12 - Branding/3. Proposals/Logo research/EPRA logo/Horizontal lockup/with baseline/png/EPRA-logo-horizontal-lockup-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266" cy="34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33F883" wp14:editId="32878FE5">
              <wp:simplePos x="0" y="0"/>
              <wp:positionH relativeFrom="column">
                <wp:posOffset>5625564</wp:posOffset>
              </wp:positionH>
              <wp:positionV relativeFrom="paragraph">
                <wp:posOffset>-27940</wp:posOffset>
              </wp:positionV>
              <wp:extent cx="301517" cy="0"/>
              <wp:effectExtent l="150495" t="0" r="0" b="17970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5400000">
                        <a:off x="0" y="0"/>
                        <a:ext cx="301517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C5337C" id="Straight Connector 17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95pt,-2.15pt" to="466.7pt,-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" strokecolor="#69aaf3" strokeweight=".25pt">
              <v:stroke opacity="32896f" joinstyle="miter"/>
            </v:lin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8B5008" wp14:editId="1C5FB9A9">
              <wp:simplePos x="0" y="0"/>
              <wp:positionH relativeFrom="column">
                <wp:posOffset>3709176</wp:posOffset>
              </wp:positionH>
              <wp:positionV relativeFrom="paragraph">
                <wp:posOffset>-215900</wp:posOffset>
              </wp:positionV>
              <wp:extent cx="2032000" cy="36285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0" cy="362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24F53" w14:textId="76CBF8CE" w:rsidR="00650FFF" w:rsidRPr="00DC2594" w:rsidRDefault="008E3F2A" w:rsidP="00B92B15">
                          <w:pPr>
                            <w:pStyle w:val="Headertitle"/>
                            <w:rPr>
                              <w:rFonts w:ascii="Overpass" w:hAnsi="Overpass"/>
                            </w:rPr>
                          </w:pPr>
                          <w:r w:rsidRPr="008E3F2A">
                            <w:rPr>
                              <w:rFonts w:ascii="Overpass" w:hAnsi="Overpass"/>
                            </w:rPr>
                            <w:t xml:space="preserve">Lorem ipsum big title </w:t>
                          </w:r>
                          <w:r>
                            <w:rPr>
                              <w:rFonts w:ascii="Overpass" w:hAnsi="Overpass"/>
                            </w:rPr>
                            <w:br/>
                          </w:r>
                          <w:r w:rsidRPr="008E3F2A">
                            <w:rPr>
                              <w:rFonts w:ascii="Overpass" w:hAnsi="Overpass"/>
                            </w:rPr>
                            <w:t>of white paper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B5008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39" type="#_x0000_t202" style="position:absolute;margin-left:292.05pt;margin-top:-16.95pt;width:160pt;height:2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" filled="f" stroked="f">
              <v:textbox>
                <w:txbxContent>
                  <w:p w14:paraId="17724F53" w14:textId="76CBF8CE" w:rsidR="00650FFF" w:rsidRPr="00DC2594" w:rsidRDefault="008E3F2A" w:rsidP="00B92B15">
                    <w:pPr>
                      <w:pStyle w:val="Headertitle"/>
                      <w:rPr>
                        <w:rFonts w:ascii="Overpass" w:hAnsi="Overpass"/>
                      </w:rPr>
                    </w:pPr>
                    <w:r w:rsidRPr="008E3F2A">
                      <w:rPr>
                        <w:rFonts w:ascii="Overpass" w:hAnsi="Overpass"/>
                      </w:rPr>
                      <w:t xml:space="preserve">Lorem ipsum big title </w:t>
                    </w:r>
                    <w:r>
                      <w:rPr>
                        <w:rFonts w:ascii="Overpass" w:hAnsi="Overpass"/>
                      </w:rPr>
                      <w:br/>
                    </w:r>
                    <w:r w:rsidRPr="008E3F2A">
                      <w:rPr>
                        <w:rFonts w:ascii="Overpass" w:hAnsi="Overpass"/>
                      </w:rPr>
                      <w:t>of white paper</w:t>
                    </w:r>
                  </w:p>
                </w:txbxContent>
              </v:textbox>
            </v:shape>
          </w:pict>
        </mc:Fallback>
      </mc:AlternateContent>
    </w:r>
    <w:r w:rsidR="000862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A678876" wp14:editId="2DB633A3">
              <wp:simplePos x="0" y="0"/>
              <wp:positionH relativeFrom="column">
                <wp:posOffset>-428977</wp:posOffset>
              </wp:positionH>
              <wp:positionV relativeFrom="paragraph">
                <wp:posOffset>329354</wp:posOffset>
              </wp:positionV>
              <wp:extent cx="6581422" cy="0"/>
              <wp:effectExtent l="0" t="0" r="22860" b="2540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42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9AAF3">
                            <a:alpha val="71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898D3B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pt,25.95pt" to="484.4pt,2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" strokecolor="#69aaf3" strokeweight=".25pt">
              <v:stroke opacity="46517f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30E43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C66AA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F9C3E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2A8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4647C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9D472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8CE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F62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3B48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034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6827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1055BF"/>
    <w:multiLevelType w:val="multilevel"/>
    <w:tmpl w:val="722A3956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32507"/>
    <w:multiLevelType w:val="hybridMultilevel"/>
    <w:tmpl w:val="F776FCB4"/>
    <w:lvl w:ilvl="0" w:tplc="73644740">
      <w:start w:val="1"/>
      <w:numFmt w:val="bullet"/>
      <w:pStyle w:val="BodyTextFirstIndent"/>
      <w:lvlText w:val=""/>
      <w:lvlJc w:val="left"/>
      <w:pPr>
        <w:ind w:left="680" w:hanging="39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50E27"/>
    <w:multiLevelType w:val="multilevel"/>
    <w:tmpl w:val="F776FCB4"/>
    <w:lvl w:ilvl="0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314F4B"/>
    <w:multiLevelType w:val="multilevel"/>
    <w:tmpl w:val="344C998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51"/>
    <w:rsid w:val="0003229F"/>
    <w:rsid w:val="00046C3A"/>
    <w:rsid w:val="00063A93"/>
    <w:rsid w:val="0008624E"/>
    <w:rsid w:val="000B5051"/>
    <w:rsid w:val="00113A4B"/>
    <w:rsid w:val="001E0786"/>
    <w:rsid w:val="001E6B35"/>
    <w:rsid w:val="001F6568"/>
    <w:rsid w:val="00201A25"/>
    <w:rsid w:val="002140D3"/>
    <w:rsid w:val="002570EE"/>
    <w:rsid w:val="002625FC"/>
    <w:rsid w:val="002D51C5"/>
    <w:rsid w:val="00304737"/>
    <w:rsid w:val="00350590"/>
    <w:rsid w:val="0038055E"/>
    <w:rsid w:val="003B1DCE"/>
    <w:rsid w:val="00416FAB"/>
    <w:rsid w:val="00443820"/>
    <w:rsid w:val="004918F6"/>
    <w:rsid w:val="004D3A4B"/>
    <w:rsid w:val="004F5449"/>
    <w:rsid w:val="005B32E6"/>
    <w:rsid w:val="005D3F2B"/>
    <w:rsid w:val="006025DB"/>
    <w:rsid w:val="00607185"/>
    <w:rsid w:val="00611CD4"/>
    <w:rsid w:val="00631EC5"/>
    <w:rsid w:val="00640FF6"/>
    <w:rsid w:val="00650FFF"/>
    <w:rsid w:val="00655B7C"/>
    <w:rsid w:val="0066310A"/>
    <w:rsid w:val="0066791D"/>
    <w:rsid w:val="006948E0"/>
    <w:rsid w:val="006F687D"/>
    <w:rsid w:val="00734E45"/>
    <w:rsid w:val="007426D5"/>
    <w:rsid w:val="00781B42"/>
    <w:rsid w:val="007B5DB4"/>
    <w:rsid w:val="007B79E8"/>
    <w:rsid w:val="00813A0A"/>
    <w:rsid w:val="008729B6"/>
    <w:rsid w:val="008A124B"/>
    <w:rsid w:val="008A5436"/>
    <w:rsid w:val="008B1B54"/>
    <w:rsid w:val="008E021C"/>
    <w:rsid w:val="008E3F2A"/>
    <w:rsid w:val="008F403C"/>
    <w:rsid w:val="0094209F"/>
    <w:rsid w:val="009A2266"/>
    <w:rsid w:val="009F4A1D"/>
    <w:rsid w:val="00A077B9"/>
    <w:rsid w:val="00A20375"/>
    <w:rsid w:val="00A20B0D"/>
    <w:rsid w:val="00A64EC2"/>
    <w:rsid w:val="00A92103"/>
    <w:rsid w:val="00AC1934"/>
    <w:rsid w:val="00B2358A"/>
    <w:rsid w:val="00B92B15"/>
    <w:rsid w:val="00B92E4E"/>
    <w:rsid w:val="00BA688E"/>
    <w:rsid w:val="00CD48A3"/>
    <w:rsid w:val="00D60402"/>
    <w:rsid w:val="00D62262"/>
    <w:rsid w:val="00D83A83"/>
    <w:rsid w:val="00DA04F6"/>
    <w:rsid w:val="00DC1919"/>
    <w:rsid w:val="00DC2594"/>
    <w:rsid w:val="00DD56D7"/>
    <w:rsid w:val="00DD5921"/>
    <w:rsid w:val="00DE4125"/>
    <w:rsid w:val="00DE6299"/>
    <w:rsid w:val="00DE67A7"/>
    <w:rsid w:val="00E320AB"/>
    <w:rsid w:val="00E92335"/>
    <w:rsid w:val="00EA1A24"/>
    <w:rsid w:val="00EE0E7C"/>
    <w:rsid w:val="00F455C6"/>
    <w:rsid w:val="00F536A0"/>
    <w:rsid w:val="00F83A2F"/>
    <w:rsid w:val="00F8423C"/>
    <w:rsid w:val="00FE525F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E02C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2E4E"/>
    <w:pPr>
      <w:spacing w:after="120"/>
    </w:pPr>
    <w:rPr>
      <w:rFonts w:ascii="Overpass Light" w:hAnsi="Overpass Light"/>
      <w:color w:val="12497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375"/>
    <w:pPr>
      <w:keepNext/>
      <w:keepLines/>
      <w:outlineLvl w:val="0"/>
    </w:pPr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F6568"/>
    <w:pPr>
      <w:outlineLvl w:val="1"/>
    </w:pPr>
    <w:rPr>
      <w:rFonts w:ascii="Overpass" w:hAnsi="Overpass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1A24"/>
    <w:pPr>
      <w:contextualSpacing/>
    </w:pPr>
    <w:rPr>
      <w:rFonts w:ascii="Overpass SemiBold" w:eastAsiaTheme="majorEastAsia" w:hAnsi="Overpass SemiBold" w:cstheme="majorBidi"/>
      <w:b/>
      <w:bCs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1A24"/>
    <w:rPr>
      <w:rFonts w:ascii="Overpass SemiBold" w:eastAsiaTheme="majorEastAsia" w:hAnsi="Overpass SemiBold" w:cstheme="majorBidi"/>
      <w:b/>
      <w:bCs/>
      <w:color w:val="12497F"/>
      <w:kern w:val="28"/>
      <w:sz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F536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536A0"/>
    <w:rPr>
      <w:rFonts w:ascii="Overpass" w:hAnsi="Overpass"/>
      <w:color w:val="12497F"/>
      <w:sz w:val="20"/>
    </w:rPr>
  </w:style>
  <w:style w:type="paragraph" w:styleId="Footer">
    <w:name w:val="footer"/>
    <w:basedOn w:val="Normal"/>
    <w:link w:val="FooterChar"/>
    <w:uiPriority w:val="99"/>
    <w:unhideWhenUsed/>
    <w:rsid w:val="000B5051"/>
    <w:pPr>
      <w:spacing w:after="0"/>
    </w:pPr>
    <w:rPr>
      <w:rFonts w:eastAsiaTheme="majorEastAsia" w:cstheme="majorBidi"/>
      <w:kern w:val="18"/>
      <w:sz w:val="15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5051"/>
    <w:rPr>
      <w:rFonts w:ascii="Overpass Light" w:eastAsiaTheme="majorEastAsia" w:hAnsi="Overpass Light" w:cstheme="majorBidi"/>
      <w:color w:val="12497F"/>
      <w:kern w:val="18"/>
      <w:sz w:val="15"/>
      <w:szCs w:val="18"/>
    </w:rPr>
  </w:style>
  <w:style w:type="character" w:styleId="Hyperlink">
    <w:name w:val="Hyperlink"/>
    <w:basedOn w:val="DefaultParagraphFont"/>
    <w:uiPriority w:val="99"/>
    <w:unhideWhenUsed/>
    <w:rsid w:val="00A64EC2"/>
    <w:rPr>
      <w:color w:val="EBA61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44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A25"/>
    <w:pPr>
      <w:numPr>
        <w:ilvl w:val="1"/>
      </w:numPr>
      <w:spacing w:before="160"/>
    </w:pPr>
    <w:rPr>
      <w:rFonts w:eastAsiaTheme="minorEastAsia"/>
      <w:caps/>
      <w:color w:val="69AAF3"/>
      <w:spacing w:val="20"/>
      <w:kern w:val="20"/>
      <w:sz w:val="2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1A25"/>
    <w:rPr>
      <w:rFonts w:ascii="Overpass" w:eastAsiaTheme="minorEastAsia" w:hAnsi="Overpass"/>
      <w:caps/>
      <w:color w:val="69AAF3"/>
      <w:spacing w:val="20"/>
      <w:kern w:val="20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20375"/>
    <w:rPr>
      <w:rFonts w:ascii="Overpass SemiBold" w:hAnsi="Overpass SemiBold"/>
      <w:b/>
      <w:bCs/>
      <w:color w:val="2F5496" w:themeColor="accent1" w:themeShade="BF"/>
      <w:sz w:val="28"/>
      <w:szCs w:val="32"/>
    </w:rPr>
  </w:style>
  <w:style w:type="paragraph" w:customStyle="1" w:styleId="Date1">
    <w:name w:val="Date1"/>
    <w:basedOn w:val="Normal"/>
    <w:qFormat/>
    <w:rsid w:val="00A20B0D"/>
    <w:pPr>
      <w:jc w:val="right"/>
    </w:pPr>
  </w:style>
  <w:style w:type="character" w:styleId="Strong">
    <w:name w:val="Strong"/>
    <w:uiPriority w:val="22"/>
    <w:qFormat/>
    <w:rsid w:val="00DD592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304737"/>
    <w:rPr>
      <w:i/>
      <w:iCs/>
      <w:color w:val="4472C4" w:themeColor="accent1"/>
    </w:rPr>
  </w:style>
  <w:style w:type="paragraph" w:customStyle="1" w:styleId="Bigtitlecover">
    <w:name w:val="Big title cover"/>
    <w:basedOn w:val="Normal"/>
    <w:qFormat/>
    <w:rsid w:val="008729B6"/>
    <w:pPr>
      <w:spacing w:after="400" w:line="900" w:lineRule="exact"/>
    </w:pPr>
    <w:rPr>
      <w:rFonts w:ascii="Overpass ExtraLight" w:hAnsi="Overpass ExtraLight"/>
      <w:color w:val="FFFFFF" w:themeColor="background1"/>
      <w:spacing w:val="-20"/>
      <w:kern w:val="44"/>
      <w:sz w:val="80"/>
      <w:szCs w:val="86"/>
      <w14:numSpacing w14:val="tabular"/>
    </w:rPr>
  </w:style>
  <w:style w:type="paragraph" w:customStyle="1" w:styleId="Headertitle">
    <w:name w:val="Header title"/>
    <w:basedOn w:val="Subtitle"/>
    <w:qFormat/>
    <w:rsid w:val="00650FFF"/>
    <w:pPr>
      <w:spacing w:before="0" w:after="0"/>
      <w:jc w:val="right"/>
    </w:pPr>
    <w:rPr>
      <w:sz w:val="14"/>
    </w:rPr>
  </w:style>
  <w:style w:type="paragraph" w:styleId="FootnoteText">
    <w:name w:val="footnote text"/>
    <w:basedOn w:val="Normal"/>
    <w:link w:val="FootnoteTextChar"/>
    <w:uiPriority w:val="99"/>
    <w:unhideWhenUsed/>
    <w:rsid w:val="001E0786"/>
    <w:pPr>
      <w:spacing w:after="0"/>
    </w:pPr>
    <w:rPr>
      <w:sz w:val="1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0786"/>
    <w:rPr>
      <w:rFonts w:ascii="Overpass" w:hAnsi="Overpass"/>
      <w:color w:val="12497F"/>
      <w:sz w:val="15"/>
    </w:rPr>
  </w:style>
  <w:style w:type="character" w:styleId="FootnoteReference">
    <w:name w:val="footnote reference"/>
    <w:basedOn w:val="DefaultParagraphFont"/>
    <w:uiPriority w:val="99"/>
    <w:unhideWhenUsed/>
    <w:rsid w:val="00046C3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qFormat/>
    <w:rsid w:val="0008624E"/>
    <w:rPr>
      <w:rFonts w:ascii="Overpass" w:hAnsi="Overpass"/>
      <w:b w:val="0"/>
      <w:bCs w:val="0"/>
      <w:i w:val="0"/>
      <w:iCs w:val="0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631EC5"/>
    <w:pPr>
      <w:spacing w:after="0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9F4A1D"/>
    <w:pPr>
      <w:tabs>
        <w:tab w:val="right" w:pos="9010"/>
      </w:tabs>
      <w:spacing w:before="180" w:after="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31EC5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92E4E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92E4E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92E4E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92E4E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92E4E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92E4E"/>
    <w:pPr>
      <w:spacing w:after="0"/>
      <w:ind w:left="1600"/>
    </w:pPr>
    <w:rPr>
      <w:rFonts w:asciiTheme="minorHAnsi" w:hAnsi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2037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szCs w:val="2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8423C"/>
  </w:style>
  <w:style w:type="character" w:customStyle="1" w:styleId="BodyTextChar">
    <w:name w:val="Body Text Char"/>
    <w:basedOn w:val="DefaultParagraphFont"/>
    <w:link w:val="BodyText"/>
    <w:uiPriority w:val="99"/>
    <w:semiHidden/>
    <w:rsid w:val="00F8423C"/>
    <w:rPr>
      <w:rFonts w:ascii="Overpass Light" w:hAnsi="Overpass Light"/>
      <w:color w:val="12497F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1F6568"/>
    <w:pPr>
      <w:numPr>
        <w:numId w:val="12"/>
      </w:numPr>
      <w:spacing w:before="80" w:after="80"/>
      <w:ind w:left="681" w:hanging="397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F6568"/>
    <w:rPr>
      <w:rFonts w:ascii="Overpass Light" w:hAnsi="Overpass Light"/>
      <w:color w:val="12497F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6568"/>
    <w:rPr>
      <w:rFonts w:ascii="Overpass" w:hAnsi="Overpass"/>
      <w:b/>
      <w:bCs/>
      <w:color w:val="2F5496" w:themeColor="accent1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45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45"/>
    <w:rPr>
      <w:rFonts w:ascii="Times New Roman" w:hAnsi="Times New Roman" w:cs="Times New Roman"/>
      <w:color w:val="12497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epra.com/media/FTSE_EPRA_NAREIT_Global_Real_Estate_Index_Series_1496316749482.pdf" TargetMode="External"/><Relationship Id="rId11" Type="http://schemas.openxmlformats.org/officeDocument/2006/relationships/hyperlink" Target="http://name@domaine.com" TargetMode="External"/><Relationship Id="rId12" Type="http://schemas.openxmlformats.org/officeDocument/2006/relationships/hyperlink" Target="http://name@domaine.com" TargetMode="External"/><Relationship Id="rId13" Type="http://schemas.openxmlformats.org/officeDocument/2006/relationships/hyperlink" Target="mailto:name@domaine.com" TargetMode="External"/><Relationship Id="rId14" Type="http://schemas.openxmlformats.org/officeDocument/2006/relationships/hyperlink" Target="mailto:name@domaine.com" TargetMode="External"/><Relationship Id="rId15" Type="http://schemas.openxmlformats.org/officeDocument/2006/relationships/hyperlink" Target="http://name@domaine.com" TargetMode="External"/><Relationship Id="rId16" Type="http://schemas.openxmlformats.org/officeDocument/2006/relationships/hyperlink" Target="http://name@domaine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n/Library/Group%20Containers/UBF8T346G9.Office/User%20Content.localized/Templates.localized/Official-letter-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DAF72E-77A6-524D-80C8-0175A4ABA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Official-letter-V01.dotx</Template>
  <TotalTime>1</TotalTime>
  <Pages>4</Pages>
  <Words>650</Words>
  <Characters>3708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Final Report</vt:lpstr>
      <vt:lpstr>Heading 1</vt:lpstr>
      <vt:lpstr>    Heading 2</vt:lpstr>
    </vt:vector>
  </TitlesOfParts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 de Bellefroid</dc:creator>
  <cp:keywords/>
  <dc:description/>
  <cp:lastModifiedBy>Antonin de Bellefroid</cp:lastModifiedBy>
  <cp:revision>2</cp:revision>
  <cp:lastPrinted>2017-07-20T15:35:00Z</cp:lastPrinted>
  <dcterms:created xsi:type="dcterms:W3CDTF">2017-07-20T15:38:00Z</dcterms:created>
  <dcterms:modified xsi:type="dcterms:W3CDTF">2017-07-20T15:38:00Z</dcterms:modified>
</cp:coreProperties>
</file>